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1062A5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16378065" wp14:editId="6A4572B6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67751" cy="900122"/>
            <wp:effectExtent l="0" t="0" r="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9925" cy="90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Appenzell Innerrhoden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1062A5">
        <w:rPr>
          <w:sz w:val="21"/>
          <w:szCs w:val="21"/>
        </w:rPr>
        <w:t>Appenzell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2D1AE9" w:rsidRPr="007B518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1062A5">
        <w:rPr>
          <w:sz w:val="21"/>
          <w:szCs w:val="21"/>
        </w:rPr>
        <w:t>173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062A5">
        <w:rPr>
          <w:sz w:val="21"/>
          <w:szCs w:val="21"/>
        </w:rPr>
        <w:t>16‘105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062A5" w:rsidRPr="001062A5">
        <w:rPr>
          <w:sz w:val="21"/>
          <w:szCs w:val="21"/>
        </w:rPr>
        <w:t>Appenzell-Ausserrhoden, St. Gallen</w:t>
      </w:r>
      <w:r w:rsidR="001062A5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2DD249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062A5" w:rsidRPr="001062A5">
        <w:rPr>
          <w:sz w:val="21"/>
          <w:szCs w:val="21"/>
        </w:rPr>
        <w:t>Flachland, Berge bis 2‘502 m. ü. M., Täler, Landwirtschaft</w:t>
      </w:r>
    </w:p>
    <w:p w:rsidR="005B7D7A" w:rsidRPr="007B5187" w:rsidRDefault="005B7D7A" w:rsidP="001062A5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062A5" w:rsidRPr="001062A5">
        <w:rPr>
          <w:sz w:val="21"/>
          <w:szCs w:val="21"/>
        </w:rPr>
        <w:t xml:space="preserve">MIR Trade AG; Rohstoffe &amp; Logistik, 17‘000 Angestellte, 1.8 Mrd. Umsatz  </w:t>
      </w:r>
      <w:r w:rsidR="001062A5">
        <w:rPr>
          <w:sz w:val="21"/>
          <w:szCs w:val="21"/>
        </w:rPr>
        <w:br/>
      </w:r>
      <w:proofErr w:type="spellStart"/>
      <w:r w:rsidR="001062A5" w:rsidRPr="001062A5">
        <w:rPr>
          <w:sz w:val="21"/>
          <w:szCs w:val="21"/>
        </w:rPr>
        <w:t>Wyon</w:t>
      </w:r>
      <w:proofErr w:type="spellEnd"/>
      <w:r w:rsidR="001062A5" w:rsidRPr="001062A5">
        <w:rPr>
          <w:sz w:val="21"/>
          <w:szCs w:val="21"/>
        </w:rPr>
        <w:t xml:space="preserve"> AG; Elektrogeräte, 100 Angestellte, 23 Mio. Umsatz </w:t>
      </w:r>
      <w:r w:rsidR="001062A5">
        <w:rPr>
          <w:sz w:val="21"/>
          <w:szCs w:val="21"/>
        </w:rPr>
        <w:br/>
      </w:r>
      <w:r w:rsidR="001062A5" w:rsidRPr="001062A5">
        <w:rPr>
          <w:sz w:val="21"/>
          <w:szCs w:val="21"/>
        </w:rPr>
        <w:t>Appenzeller Kantonalbank; Finanzinstitut, 76 Angestellte, 2.93 Mrd. Ums</w:t>
      </w:r>
      <w:r w:rsidR="001062A5">
        <w:rPr>
          <w:sz w:val="21"/>
          <w:szCs w:val="21"/>
        </w:rPr>
        <w:t>atz</w:t>
      </w:r>
    </w:p>
    <w:p w:rsidR="005B7D7A" w:rsidRDefault="00D150C9" w:rsidP="001062A5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113302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381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19841" y="0"/>
                            <a:ext cx="12414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05177" y="0"/>
                            <a:ext cx="15081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6A50D" id="Gruppieren 4" o:spid="_x0000_s1026" style="position:absolute;margin-left:163pt;margin-top:283.25pt;width:388.35pt;height:87pt;z-index:251665407;mso-position-horizontal-relative:page;mso-position-vertical-relative:page;mso-width-relative:margin;mso-height-relative:margin" coordsize="41133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1273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/ZXFAAAA2gAAAA8AAABkcnMvZG93bnJldi54bWxEj0FrwkAQhe8F/8MyQm/NRgtSo5sgUqG1&#10;eND24m2aHbOp2dmQ3Wr013eFgqdheO9782Ze9LYRJ+p87VjBKElBEJdO11wp+PpcPb2A8AFZY+OY&#10;FFzIQ5EPHuaYaXfmLZ12oRIxhH2GCkwIbSalLw1Z9IlriaN2cJ3FENeukrrDcwy3jRyn6URarDle&#10;MNjS0lB53P3aWOMwSq/Nx/41rBY/5vl9vNl8r6dKPQ77xQxEoD7czf/0m44c3F65T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v2VxQAAANoAAAAPAAAAAAAAAAAAAAAA&#10;AJ8CAABkcnMvZG93bnJldi54bWxQSwUGAAAAAAQABAD3AAAAkQMAAAAA&#10;">
                  <v:imagedata r:id="rId11" o:title=""/>
                  <v:path arrowok="t"/>
                </v:shape>
                <v:shape id="Grafik 2" o:spid="_x0000_s1028" type="#_x0000_t75" style="position:absolute;left:13198;width:12414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kKPDAAAA2gAAAA8AAABkcnMvZG93bnJldi54bWxEj81qwzAQhO+FvIPYQG+1XBOH1I1sSiFg&#10;eijkp9DjYm1tE2llLMVx374qBHIcZuYbZlvN1oiJRt87VvCcpCCIG6d7bhWcjrunDQgfkDUax6Tg&#10;lzxU5eJhi4V2V97TdAitiBD2BSroQhgKKX3TkUWfuIE4ej9utBiiHFupR7xGuDUyS9O1tNhzXOhw&#10;oPeOmvPhYhWsvjPzlU/a64/LpzNn7V7yqVbqcTm/vYIINId7+NautYIM/q/EG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eQo8MAAADaAAAADwAAAAAAAAAAAAAAAACf&#10;AgAAZHJzL2Rvd25yZXYueG1sUEsFBgAAAAAEAAQA9wAAAI8DAAAAAA==&#10;">
                  <v:imagedata r:id="rId12" o:title=""/>
                  <v:path arrowok="t"/>
                </v:shape>
                <v:shape id="Grafik 7" o:spid="_x0000_s1029" type="#_x0000_t75" style="position:absolute;left:26051;width:15082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TWlHFAAAA2gAAAA8AAABkcnMvZG93bnJldi54bWxEj91qAjEUhO8LfYdwCt7VbIt0ZTWKrbSV&#10;ghR/ELw7bo6bpZuTsEl1fXsjFHo5zMw3zHja2UacqA21YwVP/QwEcel0zZWC7eb9cQgiRGSNjWNS&#10;cKEA08n93RgL7c68otM6ViJBOBSowMToCylDachi6DtPnLyjay3GJNtK6hbPCW4b+ZxlL9JizWnB&#10;oKc3Q+XP+tcqWGXzr8F++eE/cz8/fHfmNZ/tjFK9h242AhGpi//hv/ZCK8jhdiXdAD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1pRxQAAANoAAAAPAAAAAAAAAAAAAAAA&#10;AJ8CAABkcnMvZG93bnJldi54bWxQSwUGAAAAAAQABAD3AAAAkQMAAAAA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1062A5" w:rsidRPr="001062A5">
        <w:rPr>
          <w:sz w:val="21"/>
          <w:szCs w:val="21"/>
        </w:rPr>
        <w:t xml:space="preserve">Luftseilbahn </w:t>
      </w:r>
      <w:proofErr w:type="spellStart"/>
      <w:r w:rsidR="001062A5" w:rsidRPr="001062A5">
        <w:rPr>
          <w:sz w:val="21"/>
          <w:szCs w:val="21"/>
        </w:rPr>
        <w:t>Ebenalp</w:t>
      </w:r>
      <w:proofErr w:type="spellEnd"/>
      <w:r w:rsidR="001062A5" w:rsidRPr="001062A5">
        <w:rPr>
          <w:sz w:val="21"/>
          <w:szCs w:val="21"/>
        </w:rPr>
        <w:t xml:space="preserve"> | </w:t>
      </w:r>
      <w:r w:rsidR="00B55E1D" w:rsidRPr="001062A5">
        <w:rPr>
          <w:sz w:val="21"/>
          <w:szCs w:val="21"/>
        </w:rPr>
        <w:t xml:space="preserve">St. Mauritius Kirche </w:t>
      </w:r>
      <w:r w:rsidR="00B55E1D">
        <w:rPr>
          <w:sz w:val="21"/>
          <w:szCs w:val="21"/>
        </w:rPr>
        <w:t>|</w:t>
      </w:r>
      <w:r w:rsidR="00B55E1D" w:rsidRPr="001062A5">
        <w:rPr>
          <w:sz w:val="21"/>
          <w:szCs w:val="21"/>
        </w:rPr>
        <w:t xml:space="preserve"> Brauerei Locher</w:t>
      </w:r>
      <w:r w:rsidR="00B55E1D" w:rsidRPr="00B55E1D">
        <w:rPr>
          <w:noProof/>
          <w:lang w:eastAsia="de-CH"/>
        </w:rPr>
        <w:t xml:space="preserve"> </w:t>
      </w:r>
      <w:r w:rsidR="00B55E1D">
        <w:rPr>
          <w:noProof/>
          <w:lang w:eastAsia="de-CH"/>
        </w:rPr>
        <w:t xml:space="preserve">| </w:t>
      </w:r>
      <w:r w:rsidR="001062A5" w:rsidRPr="001062A5">
        <w:rPr>
          <w:sz w:val="21"/>
          <w:szCs w:val="21"/>
        </w:rPr>
        <w:t>Bergg</w:t>
      </w:r>
      <w:r w:rsidR="001062A5">
        <w:rPr>
          <w:sz w:val="21"/>
          <w:szCs w:val="21"/>
        </w:rPr>
        <w:t xml:space="preserve">asthaus </w:t>
      </w:r>
      <w:proofErr w:type="spellStart"/>
      <w:r w:rsidR="001062A5">
        <w:rPr>
          <w:sz w:val="21"/>
          <w:szCs w:val="21"/>
        </w:rPr>
        <w:t>Aescher</w:t>
      </w:r>
      <w:proofErr w:type="spellEnd"/>
      <w:r w:rsidR="001062A5">
        <w:rPr>
          <w:sz w:val="21"/>
          <w:szCs w:val="21"/>
        </w:rPr>
        <w:t xml:space="preserve"> - </w:t>
      </w:r>
      <w:proofErr w:type="spellStart"/>
      <w:r w:rsidR="001062A5">
        <w:rPr>
          <w:sz w:val="21"/>
          <w:szCs w:val="21"/>
        </w:rPr>
        <w:t>Wildkirchli</w:t>
      </w:r>
      <w:proofErr w:type="spellEnd"/>
      <w:r w:rsidR="001062A5">
        <w:rPr>
          <w:sz w:val="21"/>
          <w:szCs w:val="21"/>
        </w:rPr>
        <w:t xml:space="preserve"> 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235EED" w:rsidRPr="00235EED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062A5"/>
    <w:rsid w:val="0015206D"/>
    <w:rsid w:val="00155AE8"/>
    <w:rsid w:val="001C7ACF"/>
    <w:rsid w:val="001D4FDF"/>
    <w:rsid w:val="001E4581"/>
    <w:rsid w:val="00204012"/>
    <w:rsid w:val="00235EED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54DA9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5E1D"/>
    <w:rsid w:val="00B5718D"/>
    <w:rsid w:val="00BC2AD9"/>
    <w:rsid w:val="00C818C3"/>
    <w:rsid w:val="00D150C9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77AB5-53B2-43F9-981B-59FFC4C6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F974120B.dotm</Template>
  <TotalTime>0</TotalTime>
  <Pages>1</Pages>
  <Words>79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50</cp:revision>
  <cp:lastPrinted>2018-12-21T12:36:00Z</cp:lastPrinted>
  <dcterms:created xsi:type="dcterms:W3CDTF">2018-11-20T10:14:00Z</dcterms:created>
  <dcterms:modified xsi:type="dcterms:W3CDTF">2019-01-25T11:43:00Z</dcterms:modified>
</cp:coreProperties>
</file>