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EF193C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t xml:space="preserve"> </w:t>
      </w:r>
      <w:r w:rsidR="000B1F7D"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4FCA83E1" wp14:editId="27323A69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225" cy="90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F7D">
        <w:rPr>
          <w:b/>
          <w:sz w:val="44"/>
        </w:rPr>
        <w:t>Schwyz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0B1F7D">
        <w:rPr>
          <w:sz w:val="21"/>
          <w:szCs w:val="21"/>
        </w:rPr>
        <w:t>Schwyz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0B1F7D">
        <w:rPr>
          <w:sz w:val="21"/>
          <w:szCs w:val="21"/>
        </w:rPr>
        <w:t>908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0B1F7D">
        <w:rPr>
          <w:sz w:val="21"/>
          <w:szCs w:val="21"/>
        </w:rPr>
        <w:t>157‘301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0B1F7D" w:rsidRPr="000B1F7D">
        <w:rPr>
          <w:sz w:val="21"/>
          <w:szCs w:val="21"/>
        </w:rPr>
        <w:t>Glarus, Luzern, Nidwalden, St. Gallen, Uri, Zürich, Zug</w:t>
      </w:r>
      <w:r w:rsidR="000B1F7D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3862A6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0B1F7D" w:rsidRPr="000B1F7D">
        <w:rPr>
          <w:sz w:val="21"/>
          <w:szCs w:val="21"/>
        </w:rPr>
        <w:t>Flachland, Voralpen und Berge bis 2‘801 m ü. M., Seen, Täler</w:t>
      </w:r>
    </w:p>
    <w:p w:rsidR="005B7D7A" w:rsidRPr="007B5187" w:rsidRDefault="005B7D7A" w:rsidP="000B1F7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0B1F7D" w:rsidRPr="000B1F7D">
        <w:rPr>
          <w:sz w:val="21"/>
          <w:szCs w:val="21"/>
        </w:rPr>
        <w:t xml:space="preserve">Kühne + Nagel  AG; Logistik, 75‘876 Angestellte, 22.22 Mrd. Umsatz </w:t>
      </w:r>
      <w:r w:rsidR="000B1F7D">
        <w:rPr>
          <w:sz w:val="21"/>
          <w:szCs w:val="21"/>
        </w:rPr>
        <w:br/>
      </w:r>
      <w:r w:rsidR="000B1F7D" w:rsidRPr="000B1F7D">
        <w:rPr>
          <w:sz w:val="21"/>
          <w:szCs w:val="21"/>
        </w:rPr>
        <w:t>OC Oerlikon Manageme</w:t>
      </w:r>
      <w:r w:rsidR="000B1F7D">
        <w:rPr>
          <w:sz w:val="21"/>
          <w:szCs w:val="21"/>
        </w:rPr>
        <w:t>nt AG; Industrie, 14‘962 Angestellte., 2.85 Mrd. Umsatz</w:t>
      </w:r>
      <w:r w:rsidR="000B1F7D">
        <w:rPr>
          <w:sz w:val="21"/>
          <w:szCs w:val="21"/>
        </w:rPr>
        <w:br/>
      </w:r>
      <w:proofErr w:type="spellStart"/>
      <w:r w:rsidR="000B1F7D" w:rsidRPr="000B1F7D">
        <w:rPr>
          <w:sz w:val="21"/>
          <w:szCs w:val="21"/>
        </w:rPr>
        <w:t>Victorinox</w:t>
      </w:r>
      <w:proofErr w:type="spellEnd"/>
      <w:r w:rsidR="000B1F7D" w:rsidRPr="000B1F7D">
        <w:rPr>
          <w:sz w:val="21"/>
          <w:szCs w:val="21"/>
        </w:rPr>
        <w:t xml:space="preserve"> AG; Messerfabrik, 2‘100 Angestellte, 475 Mio. Umsatz</w:t>
      </w:r>
    </w:p>
    <w:p w:rsidR="005B7D7A" w:rsidRDefault="005F2546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805248" cy="110490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77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1328" y="0"/>
                            <a:ext cx="108648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131388" y="0"/>
                            <a:ext cx="16738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87ED0" id="Gruppieren 4" o:spid="_x0000_s1026" style="position:absolute;margin-left:163pt;margin-top:283.25pt;width:388.35pt;height:87pt;z-index:251673599;mso-position-horizontal-relative:page;mso-position-vertical-relative:page;mso-width-relative:margin;mso-height-relative:margin" coordsize="48052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957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IEeW9AAAA2gAAAA8AAABkcnMvZG93bnJldi54bWxEj8EKwjAQRO+C/xBW8GZTK4hUo4ig6LHq&#10;ByzN2habTWmitn69EQSPw8y8YVabztTiSa2rLCuYRjEI4tzqigsF18t+sgDhPLLG2jIp6MnBZj0c&#10;rDDV9sUZPc++EAHCLkUFpfdNKqXLSzLoItsQB+9mW4M+yLaQusVXgJtaJnE8lwYrDgslNrQrKb+f&#10;H0YBxYc9n97bvjnOKJtm8/5xSnZKjUfddgnCU+f/4V/7qBUk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QgR5b0AAADaAAAADwAAAAAAAAAAAAAAAACfAgAAZHJz&#10;L2Rvd25yZXYueG1sUEsFBgAAAAAEAAQA9wAAAIkDAAAAAA==&#10;">
                  <v:imagedata r:id="rId11" o:title=""/>
                  <v:path arrowok="t"/>
                </v:shape>
                <v:shape id="Grafik 1" o:spid="_x0000_s1028" type="#_x0000_t75" style="position:absolute;left:20013;width:1086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3Rxq+AAAA2gAAAA8AAABkcnMvZG93bnJldi54bWxET81qAjEQvhf6DmEKvdVse1DZGkVEYfFS&#10;on2AYTPuLu5MliTq+vZGKPQ0fHy/s1iN3Ksrhdh5MfA5KUCR1N510hj4Pe4+5qBiQnHYeyEDd4qw&#10;Wr6+LLB0/iaWrofUqBwisUQDbUpDqXWsW2KMEz+QZO7kA2PKMDTaBbzlcO71V1FMNWMnuaHFgTYt&#10;1efDhQ3sZj92n7aBq2rYXtCyZT2zxry/jetvUInG9C/+c1cuz4fnK8+rl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33Rxq+AAAA2gAAAA8AAAAAAAAAAAAAAAAAnwIAAGRy&#10;cy9kb3ducmV2LnhtbFBLBQYAAAAABAAEAPcAAACKAwAAAAA=&#10;">
                  <v:imagedata r:id="rId12" o:title=""/>
                  <v:path arrowok="t"/>
                </v:shape>
                <v:shape id="Grafik 7" o:spid="_x0000_s1029" type="#_x0000_t75" style="position:absolute;left:31313;width:1673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WuLzAAAAA2gAAAA8AAABkcnMvZG93bnJldi54bWxET01rwkAQvQv9D8sUejObejCSuobSUslB&#10;Co3ieZodk9jsbMhuk+iv7xYEj4/3vc4m04qBetdYVvAcxSCIS6sbrhQc9h/zFQjnkTW2lknBhRxk&#10;m4fZGlNtR/6iofCVCCHsUlRQe9+lUrqyJoMush1x4E62N+gD7CupexxDuGnlIo6X0mDDoaHGjt5q&#10;Kn+KXxNmXHbf03GpP5PhOuB+LM/bnN6VenqcXl9AeJr8XXxz51pBAv9Xgh/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a4vMAAAADaAAAADwAAAAAAAAAAAAAAAACfAgAA&#10;ZHJzL2Rvd25yZXYueG1sUEsFBgAAAAAEAAQA9wAAAIwDAAAAAA=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0B1F7D" w:rsidRPr="000B1F7D">
        <w:rPr>
          <w:sz w:val="21"/>
          <w:szCs w:val="21"/>
        </w:rPr>
        <w:t xml:space="preserve">Kloster Einsiedeln | Astrid Kapelle am Rigi | Schanzen Einsiedeln | </w:t>
      </w:r>
      <w:r w:rsidR="00837098" w:rsidRPr="000B1F7D">
        <w:rPr>
          <w:sz w:val="21"/>
          <w:szCs w:val="21"/>
        </w:rPr>
        <w:t xml:space="preserve">Natur und Tierpark Goldau </w:t>
      </w:r>
      <w:r w:rsidR="00837098">
        <w:rPr>
          <w:sz w:val="21"/>
          <w:szCs w:val="21"/>
        </w:rPr>
        <w:t xml:space="preserve">| </w:t>
      </w:r>
      <w:r w:rsidR="000B1F7D" w:rsidRPr="000B1F7D">
        <w:rPr>
          <w:sz w:val="21"/>
          <w:szCs w:val="21"/>
        </w:rPr>
        <w:t>Forum Schweizer Ge</w:t>
      </w:r>
      <w:r w:rsidR="00837098">
        <w:rPr>
          <w:sz w:val="21"/>
          <w:szCs w:val="21"/>
        </w:rPr>
        <w:t xml:space="preserve">schichte Schwyz | </w:t>
      </w:r>
      <w:proofErr w:type="spellStart"/>
      <w:r w:rsidR="00837098">
        <w:rPr>
          <w:sz w:val="21"/>
          <w:szCs w:val="21"/>
        </w:rPr>
        <w:t>Gesslerburg</w:t>
      </w:r>
      <w:proofErr w:type="spellEnd"/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EB5E31" w:rsidRPr="00EB5E31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B1F7D"/>
    <w:rsid w:val="000C4D5B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4E7329"/>
    <w:rsid w:val="005932B5"/>
    <w:rsid w:val="005B7D7A"/>
    <w:rsid w:val="005C366C"/>
    <w:rsid w:val="005F2546"/>
    <w:rsid w:val="00627BF5"/>
    <w:rsid w:val="006567AE"/>
    <w:rsid w:val="006E2C9B"/>
    <w:rsid w:val="007A6AFE"/>
    <w:rsid w:val="007B5187"/>
    <w:rsid w:val="007D68FD"/>
    <w:rsid w:val="007E1DAC"/>
    <w:rsid w:val="008128EE"/>
    <w:rsid w:val="00837098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AF48D2"/>
    <w:rsid w:val="00B0063E"/>
    <w:rsid w:val="00B5718D"/>
    <w:rsid w:val="00BC2AD9"/>
    <w:rsid w:val="00C818C3"/>
    <w:rsid w:val="00DB6BFA"/>
    <w:rsid w:val="00DE12A1"/>
    <w:rsid w:val="00DF429D"/>
    <w:rsid w:val="00E81E78"/>
    <w:rsid w:val="00EB5E31"/>
    <w:rsid w:val="00EF193C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7790-4848-4EB9-8D8B-2C5AE6CFE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68EDC7BB.dotm</Template>
  <TotalTime>0</TotalTime>
  <Pages>1</Pages>
  <Words>86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53</cp:revision>
  <cp:lastPrinted>2018-12-21T10:01:00Z</cp:lastPrinted>
  <dcterms:created xsi:type="dcterms:W3CDTF">2018-11-20T10:14:00Z</dcterms:created>
  <dcterms:modified xsi:type="dcterms:W3CDTF">2019-01-25T11:41:00Z</dcterms:modified>
</cp:coreProperties>
</file>