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B94" w:rsidRDefault="001807A8" w:rsidP="00B5718D">
      <w:pPr>
        <w:tabs>
          <w:tab w:val="left" w:pos="7655"/>
        </w:tabs>
        <w:spacing w:after="120" w:line="240" w:lineRule="auto"/>
        <w:ind w:left="2268" w:hanging="2268"/>
        <w:jc w:val="both"/>
        <w:rPr>
          <w:noProof/>
          <w:lang w:eastAsia="de-CH"/>
        </w:rPr>
      </w:pPr>
      <w:r>
        <w:rPr>
          <w:noProof/>
          <w:lang w:eastAsia="de-CH"/>
        </w:rPr>
        <w:drawing>
          <wp:anchor distT="0" distB="0" distL="114300" distR="114300" simplePos="0" relativeHeight="251657214" behindDoc="0" locked="0" layoutInCell="1" allowOverlap="1" wp14:anchorId="5EAC3CB7" wp14:editId="10A213D2">
            <wp:simplePos x="0" y="0"/>
            <wp:positionH relativeFrom="page">
              <wp:posOffset>6271404</wp:posOffset>
            </wp:positionH>
            <wp:positionV relativeFrom="page">
              <wp:posOffset>595223</wp:posOffset>
            </wp:positionV>
            <wp:extent cx="741871" cy="900843"/>
            <wp:effectExtent l="0" t="0" r="1270" b="0"/>
            <wp:wrapNone/>
            <wp:docPr id="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5858" cy="905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44"/>
        </w:rPr>
        <w:t>Basel-Stadt</w:t>
      </w:r>
      <w:r w:rsidR="00A42B94">
        <w:rPr>
          <w:b/>
          <w:sz w:val="44"/>
        </w:rPr>
        <w:tab/>
      </w:r>
    </w:p>
    <w:p w:rsidR="006E2C9B" w:rsidRPr="007B5187" w:rsidRDefault="007B5187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Hauptstadt:</w:t>
      </w:r>
      <w:r w:rsidRPr="007B5187">
        <w:rPr>
          <w:sz w:val="21"/>
          <w:szCs w:val="21"/>
        </w:rPr>
        <w:tab/>
      </w:r>
      <w:r w:rsidR="001807A8">
        <w:rPr>
          <w:sz w:val="21"/>
          <w:szCs w:val="21"/>
        </w:rPr>
        <w:t>Basel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DF429D" w:rsidRPr="007B5187">
        <w:rPr>
          <w:sz w:val="21"/>
          <w:szCs w:val="21"/>
        </w:rPr>
        <w:t>Sprachen:</w:t>
      </w:r>
      <w:r>
        <w:rPr>
          <w:sz w:val="21"/>
          <w:szCs w:val="21"/>
        </w:rPr>
        <w:t xml:space="preserve"> </w:t>
      </w:r>
      <w:r w:rsidR="002D1AE9" w:rsidRPr="007B5187">
        <w:rPr>
          <w:sz w:val="21"/>
          <w:szCs w:val="21"/>
        </w:rPr>
        <w:t>Deutsch</w:t>
      </w:r>
    </w:p>
    <w:p w:rsidR="006E2C9B" w:rsidRPr="007B5187" w:rsidRDefault="00965C3B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Fläche in km</w:t>
      </w:r>
      <w:r w:rsidRPr="007B5187">
        <w:rPr>
          <w:sz w:val="21"/>
          <w:szCs w:val="21"/>
          <w:vertAlign w:val="superscript"/>
        </w:rPr>
        <w:t>2</w:t>
      </w:r>
      <w:r w:rsidRPr="007B5187">
        <w:rPr>
          <w:sz w:val="21"/>
          <w:szCs w:val="21"/>
        </w:rPr>
        <w:t>:</w:t>
      </w:r>
      <w:r w:rsidRPr="007B5187">
        <w:rPr>
          <w:sz w:val="21"/>
          <w:szCs w:val="21"/>
        </w:rPr>
        <w:tab/>
      </w:r>
      <w:r w:rsidR="001807A8">
        <w:rPr>
          <w:sz w:val="21"/>
          <w:szCs w:val="21"/>
        </w:rPr>
        <w:t>37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6E2C9B" w:rsidRPr="007B5187">
        <w:rPr>
          <w:sz w:val="21"/>
          <w:szCs w:val="21"/>
        </w:rPr>
        <w:t>Einwohner:</w:t>
      </w:r>
      <w:r>
        <w:rPr>
          <w:sz w:val="21"/>
          <w:szCs w:val="21"/>
        </w:rPr>
        <w:t xml:space="preserve"> </w:t>
      </w:r>
      <w:r w:rsidR="001807A8">
        <w:rPr>
          <w:sz w:val="21"/>
          <w:szCs w:val="21"/>
        </w:rPr>
        <w:t>193‘908</w:t>
      </w:r>
      <w:r w:rsidR="00DF429D" w:rsidRPr="007B5187">
        <w:rPr>
          <w:sz w:val="21"/>
          <w:szCs w:val="21"/>
        </w:rPr>
        <w:t xml:space="preserve"> </w:t>
      </w:r>
    </w:p>
    <w:p w:rsidR="00965C3B" w:rsidRDefault="00965C3B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Kantonsgrenzen:</w:t>
      </w:r>
      <w:r w:rsidRPr="007B5187">
        <w:rPr>
          <w:sz w:val="21"/>
          <w:szCs w:val="21"/>
        </w:rPr>
        <w:tab/>
      </w:r>
      <w:r w:rsidR="001807A8" w:rsidRPr="001807A8">
        <w:rPr>
          <w:sz w:val="21"/>
          <w:szCs w:val="21"/>
        </w:rPr>
        <w:t>Basel-Landschaft, grenzt an Deutschland &amp; Frankreich</w:t>
      </w:r>
      <w:r w:rsidR="001807A8">
        <w:rPr>
          <w:sz w:val="21"/>
          <w:szCs w:val="21"/>
        </w:rPr>
        <w:br/>
      </w:r>
    </w:p>
    <w:p w:rsidR="006E2C9B" w:rsidRPr="007B5187" w:rsidRDefault="00965C3B" w:rsidP="00B5718D">
      <w:pPr>
        <w:spacing w:after="120" w:line="240" w:lineRule="auto"/>
        <w:ind w:left="2126" w:hanging="2126"/>
        <w:rPr>
          <w:sz w:val="21"/>
          <w:szCs w:val="21"/>
        </w:rPr>
      </w:pPr>
      <w:r>
        <w:rPr>
          <w:noProof/>
          <w:sz w:val="21"/>
          <w:lang w:eastAsia="de-CH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886EB13" wp14:editId="0AF4F6EC">
                <wp:simplePos x="0" y="0"/>
                <wp:positionH relativeFrom="page">
                  <wp:posOffset>720090</wp:posOffset>
                </wp:positionH>
                <wp:positionV relativeFrom="margin">
                  <wp:posOffset>1195070</wp:posOffset>
                </wp:positionV>
                <wp:extent cx="6289200" cy="0"/>
                <wp:effectExtent l="0" t="0" r="35560" b="19050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9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062AEB" id="Gerader Verbinder 3" o:spid="_x0000_s1026" style="position:absolute;z-index:25165823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width-relative:margin" from="56.7pt,94.1pt" to="551.9pt,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" strokecolor="#5b9bd5 [3204]" strokeweight=".5pt">
                <v:stroke joinstyle="miter"/>
                <w10:wrap anchorx="page" anchory="margin"/>
              </v:line>
            </w:pict>
          </mc:Fallback>
        </mc:AlternateContent>
      </w:r>
      <w:r w:rsidR="006E2C9B" w:rsidRPr="007B5187">
        <w:rPr>
          <w:sz w:val="21"/>
          <w:szCs w:val="21"/>
        </w:rPr>
        <w:t>Landschaftscharakter:</w:t>
      </w:r>
      <w:r w:rsidR="006E2C9B" w:rsidRPr="007B5187">
        <w:rPr>
          <w:sz w:val="21"/>
          <w:szCs w:val="21"/>
        </w:rPr>
        <w:tab/>
      </w:r>
      <w:r w:rsidR="001807A8" w:rsidRPr="001807A8">
        <w:rPr>
          <w:sz w:val="21"/>
          <w:szCs w:val="21"/>
        </w:rPr>
        <w:t>Flachland, Tiefebene, Fluss Rhein</w:t>
      </w:r>
    </w:p>
    <w:p w:rsidR="005B7D7A" w:rsidRPr="007B5187" w:rsidRDefault="005B7D7A" w:rsidP="00B5718D">
      <w:pPr>
        <w:spacing w:after="120" w:line="240" w:lineRule="auto"/>
        <w:ind w:left="2130" w:right="-284" w:hanging="2130"/>
        <w:rPr>
          <w:sz w:val="21"/>
          <w:szCs w:val="21"/>
        </w:rPr>
      </w:pPr>
      <w:r w:rsidRPr="007B5187">
        <w:rPr>
          <w:sz w:val="21"/>
          <w:szCs w:val="21"/>
        </w:rPr>
        <w:t>Wirtschaft:</w:t>
      </w:r>
      <w:r w:rsidRPr="007B5187">
        <w:rPr>
          <w:sz w:val="21"/>
          <w:szCs w:val="21"/>
        </w:rPr>
        <w:tab/>
      </w:r>
      <w:r w:rsidR="001807A8" w:rsidRPr="001807A8">
        <w:rPr>
          <w:sz w:val="21"/>
          <w:szCs w:val="21"/>
        </w:rPr>
        <w:t xml:space="preserve">Novartis AG; Chemie / </w:t>
      </w:r>
      <w:proofErr w:type="spellStart"/>
      <w:r w:rsidR="001807A8" w:rsidRPr="001807A8">
        <w:rPr>
          <w:sz w:val="21"/>
          <w:szCs w:val="21"/>
        </w:rPr>
        <w:t>Pharma</w:t>
      </w:r>
      <w:proofErr w:type="spellEnd"/>
      <w:r w:rsidR="001807A8" w:rsidRPr="001807A8">
        <w:rPr>
          <w:sz w:val="21"/>
          <w:szCs w:val="21"/>
        </w:rPr>
        <w:t>, 118‘7</w:t>
      </w:r>
      <w:r w:rsidR="001807A8">
        <w:rPr>
          <w:sz w:val="21"/>
          <w:szCs w:val="21"/>
        </w:rPr>
        <w:t>00 Angestellte, 46.94 Mrd. Umsatz</w:t>
      </w:r>
      <w:r w:rsidR="001807A8">
        <w:rPr>
          <w:sz w:val="21"/>
          <w:szCs w:val="21"/>
        </w:rPr>
        <w:br/>
      </w:r>
      <w:r w:rsidR="001807A8" w:rsidRPr="001807A8">
        <w:rPr>
          <w:sz w:val="21"/>
          <w:szCs w:val="21"/>
        </w:rPr>
        <w:t xml:space="preserve">Roche Holding AG; Chemie / </w:t>
      </w:r>
      <w:proofErr w:type="spellStart"/>
      <w:r w:rsidR="001807A8" w:rsidRPr="001807A8">
        <w:rPr>
          <w:sz w:val="21"/>
          <w:szCs w:val="21"/>
        </w:rPr>
        <w:t>Pharma</w:t>
      </w:r>
      <w:proofErr w:type="spellEnd"/>
      <w:r w:rsidR="001807A8" w:rsidRPr="001807A8">
        <w:rPr>
          <w:sz w:val="21"/>
          <w:szCs w:val="21"/>
        </w:rPr>
        <w:t>, 91‘747 Angestellte, 48.15 Mrd. Ums</w:t>
      </w:r>
      <w:r w:rsidR="001807A8">
        <w:rPr>
          <w:sz w:val="21"/>
          <w:szCs w:val="21"/>
        </w:rPr>
        <w:t>atz</w:t>
      </w:r>
      <w:r w:rsidR="001807A8" w:rsidRPr="001807A8">
        <w:rPr>
          <w:sz w:val="21"/>
          <w:szCs w:val="21"/>
        </w:rPr>
        <w:t xml:space="preserve"> </w:t>
      </w:r>
      <w:r w:rsidR="001807A8">
        <w:rPr>
          <w:sz w:val="21"/>
          <w:szCs w:val="21"/>
        </w:rPr>
        <w:br/>
      </w:r>
      <w:r w:rsidR="001807A8" w:rsidRPr="001807A8">
        <w:rPr>
          <w:sz w:val="21"/>
          <w:szCs w:val="21"/>
        </w:rPr>
        <w:t>Coop Gruppe; Lebensmittel, 67‘877 Angestellte, 25.86 Mrd. Umsatz</w:t>
      </w:r>
    </w:p>
    <w:p w:rsidR="005B7D7A" w:rsidRDefault="00E20FF3" w:rsidP="00B5718D">
      <w:pPr>
        <w:spacing w:after="120" w:line="240" w:lineRule="auto"/>
        <w:ind w:left="2127" w:hanging="2127"/>
        <w:rPr>
          <w:sz w:val="21"/>
          <w:szCs w:val="21"/>
        </w:rPr>
      </w:pPr>
      <w:bookmarkStart w:id="0" w:name="_GoBack"/>
      <w:r>
        <w:rPr>
          <w:noProof/>
          <w:sz w:val="21"/>
          <w:szCs w:val="21"/>
          <w:lang w:eastAsia="de-CH"/>
        </w:rPr>
        <mc:AlternateContent>
          <mc:Choice Requires="wpg">
            <w:drawing>
              <wp:anchor distT="0" distB="0" distL="114300" distR="114300" simplePos="0" relativeHeight="251669503" behindDoc="0" locked="0" layoutInCell="1" allowOverlap="1">
                <wp:simplePos x="0" y="0"/>
                <wp:positionH relativeFrom="page">
                  <wp:posOffset>2070340</wp:posOffset>
                </wp:positionH>
                <wp:positionV relativeFrom="page">
                  <wp:posOffset>3597215</wp:posOffset>
                </wp:positionV>
                <wp:extent cx="4932000" cy="1105200"/>
                <wp:effectExtent l="0" t="0" r="2540" b="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2000" cy="1105200"/>
                          <a:chOff x="0" y="0"/>
                          <a:chExt cx="5210690" cy="1104900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167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741871" y="0"/>
                            <a:ext cx="109029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871932" y="0"/>
                            <a:ext cx="138874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03917" y="0"/>
                            <a:ext cx="64071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Grafik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994030" y="0"/>
                            <a:ext cx="121666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F2C4CC" id="Gruppieren 4" o:spid="_x0000_s1026" style="position:absolute;margin-left:163pt;margin-top:283.25pt;width:388.35pt;height:87pt;z-index:251669503;mso-position-horizontal-relative:page;mso-position-vertical-relative:page;mso-width-relative:margin;mso-height-relative:margin" coordsize="52106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width:7016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n9fzAAAAA2gAAAA8AAABkcnMvZG93bnJldi54bWxET81qAjEQvgu+QxihN81aaG23RrGFVnOS&#10;2j7AsJnuLk0ma5Lq2qc3guBp+Ph+Z77snRUHCrH1rGA6KUAQV960XCv4/nofP4GICdmg9UwKThRh&#10;uRgO5lgaf+RPOuxSLXIIxxIVNCl1pZSxashhnPiOOHM/PjhMGYZamoDHHO6svC+KR+mw5dzQYEdv&#10;DVW/uz+n4CP09lU+W6311u1n/zP9sFprpe5G/eoFRKI+3cRX98bk+XB55XLl4gw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Of1/MAAAADaAAAADwAAAAAAAAAAAAAAAACfAgAA&#10;ZHJzL2Rvd25yZXYueG1sUEsFBgAAAAAEAAQA9wAAAIwDAAAAAA==&#10;">
                  <v:imagedata r:id="rId13" o:title=""/>
                  <v:path arrowok="t"/>
                </v:shape>
                <v:shape id="Grafik 2" o:spid="_x0000_s1028" type="#_x0000_t75" style="position:absolute;left:7418;width:10903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95U/CAAAA2gAAAA8AAABkcnMvZG93bnJldi54bWxEj0FrwkAUhO+F/oflCb3VjTkESV1FLULp&#10;rVoPvT3yntlg9m3IrknaX98tCD0OM/MNs9pMrlUD96HxYmAxz0CxVJ4aqQ18ng7PS1AhohC2XtjA&#10;NwfYrB8fVliSH+WDh2OsVYJIKNGAjbErtQ6VZYdh7juW5F187zAm2deaehwT3LU6z7JCO2wkLVjs&#10;eG+5uh5vzkBhf840dkT6NHzluKOieV28G/M0m7YvoCJP8T98b7+RgRz+rqQbo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PeVPwgAAANoAAAAPAAAAAAAAAAAAAAAAAJ8C&#10;AABkcnMvZG93bnJldi54bWxQSwUGAAAAAAQABAD3AAAAjgMAAAAA&#10;">
                  <v:imagedata r:id="rId14" o:title=""/>
                  <v:path arrowok="t"/>
                </v:shape>
                <v:shape id="Grafik 7" o:spid="_x0000_s1029" type="#_x0000_t75" style="position:absolute;left:18719;width:13887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JtfTCAAAA2gAAAA8AAABkcnMvZG93bnJldi54bWxEj0GLwjAUhO/C/ofwFvam6QqrUk1FdhG2&#10;4EFbL94ezbMtbV5KE7X+eyMIHoeZ+YZZrQfTiiv1rras4HsSgSAurK65VHDMt+MFCOeRNbaWScGd&#10;HKyTj9EKY21vfKBr5ksRIOxiVFB538VSuqIig25iO+LgnW1v0AfZl1L3eAtw08ppFM2kwZrDQoUd&#10;/VZUNNnFKKh3+9TIv5x/sump2NpL2qQyVerrc9gsQXga/Dv8av9rBXN4Xgk3QCY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CbX0wgAAANoAAAAPAAAAAAAAAAAAAAAAAJ8C&#10;AABkcnMvZG93bnJldi54bWxQSwUGAAAAAAQABAD3AAAAjgMAAAAA&#10;">
                  <v:imagedata r:id="rId15" o:title=""/>
                  <v:path arrowok="t"/>
                </v:shape>
                <v:shape id="Grafik 8" o:spid="_x0000_s1030" type="#_x0000_t75" style="position:absolute;left:33039;width:6407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T+Za7AAAA2gAAAA8AAABkcnMvZG93bnJldi54bWxET8kKwjAQvQv+QxjBm6YqiFajuIIgHtzu&#10;QzO2xWZSm6j1781B8Ph4+3Rem0K8qHK5ZQW9bgSCOLE651TB5bztjEA4j6yxsEwKPuRgPms2phhr&#10;++YjvU4+FSGEXYwKMu/LWEqXZGTQdW1JHLibrQz6AKtU6grfIdwUsh9FQ2kw59CQYUmrjJL76WkU&#10;5GO/fdD+wMluI6+XQWlG62VfqXarXkxAeKr9X/xz77SCsDVcCTdAzr4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EUT+Za7AAAA2gAAAA8AAAAAAAAAAAAAAAAAnwIAAGRycy9k&#10;b3ducmV2LnhtbFBLBQYAAAAABAAEAPcAAACHAwAAAAA=&#10;">
                  <v:imagedata r:id="rId16" o:title=""/>
                  <v:path arrowok="t"/>
                </v:shape>
                <v:shape id="Grafik 9" o:spid="_x0000_s1031" type="#_x0000_t75" style="position:absolute;left:39940;width:12166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sHRTCAAAA2gAAAA8AAABkcnMvZG93bnJldi54bWxEj0FrwkAUhO8F/8PyBG91U6Fio2solYIH&#10;EYy9eHtmn0kw+zbd3Zj4712h0OMwM98wq2wwjbiR87VlBW/TBARxYXXNpYKf4/frAoQPyBoby6Tg&#10;Th6y9ehlham2PR/olodSRAj7FBVUIbSplL6oyKCf2pY4ehfrDIYoXSm1wz7CTSNnSTKXBmuOCxW2&#10;9FVRcc07o6BM+HLaymGxwd+d43r/bs5dq9RkPHwuQQQawn/4r73VCj7geSXeAL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bB0UwgAAANoAAAAPAAAAAAAAAAAAAAAAAJ8C&#10;AABkcnMvZG93bnJldi54bWxQSwUGAAAAAAQABAD3AAAAjgMAAAAA&#10;">
                  <v:imagedata r:id="rId17" o:title=""/>
                  <v:path arrowok="t"/>
                </v:shape>
                <w10:wrap anchorx="page" anchory="page"/>
              </v:group>
            </w:pict>
          </mc:Fallback>
        </mc:AlternateContent>
      </w:r>
      <w:bookmarkEnd w:id="0"/>
      <w:r w:rsidR="007E1DAC" w:rsidRPr="007B5187">
        <w:rPr>
          <w:sz w:val="21"/>
          <w:szCs w:val="21"/>
        </w:rPr>
        <w:t>Sehenswürdigkeiten:</w:t>
      </w:r>
      <w:r w:rsidR="007E1DAC" w:rsidRPr="007B5187">
        <w:rPr>
          <w:sz w:val="21"/>
          <w:szCs w:val="21"/>
        </w:rPr>
        <w:tab/>
      </w:r>
      <w:r w:rsidR="001807A8" w:rsidRPr="001807A8">
        <w:rPr>
          <w:sz w:val="21"/>
          <w:szCs w:val="21"/>
        </w:rPr>
        <w:t xml:space="preserve">Basler Münster | Marktplatz &amp; Rathaus | Tinguely-Brunnen | Messeturm von </w:t>
      </w:r>
      <w:proofErr w:type="spellStart"/>
      <w:r w:rsidR="001807A8" w:rsidRPr="001807A8">
        <w:rPr>
          <w:sz w:val="21"/>
          <w:szCs w:val="21"/>
        </w:rPr>
        <w:t>Morger</w:t>
      </w:r>
      <w:proofErr w:type="spellEnd"/>
      <w:r w:rsidR="001807A8" w:rsidRPr="001807A8">
        <w:rPr>
          <w:sz w:val="21"/>
          <w:szCs w:val="21"/>
        </w:rPr>
        <w:t xml:space="preserve"> &amp; </w:t>
      </w:r>
      <w:proofErr w:type="spellStart"/>
      <w:r w:rsidR="001807A8" w:rsidRPr="001807A8">
        <w:rPr>
          <w:sz w:val="21"/>
          <w:szCs w:val="21"/>
        </w:rPr>
        <w:t>Degelo</w:t>
      </w:r>
      <w:proofErr w:type="spellEnd"/>
      <w:r w:rsidR="001807A8" w:rsidRPr="001807A8">
        <w:rPr>
          <w:sz w:val="21"/>
          <w:szCs w:val="21"/>
        </w:rPr>
        <w:t xml:space="preserve"> | Burg </w:t>
      </w:r>
      <w:proofErr w:type="spellStart"/>
      <w:r w:rsidR="001807A8" w:rsidRPr="001807A8">
        <w:rPr>
          <w:sz w:val="21"/>
          <w:szCs w:val="21"/>
        </w:rPr>
        <w:t>Rötteln</w:t>
      </w:r>
      <w:proofErr w:type="spellEnd"/>
      <w:r w:rsidR="00252100" w:rsidRPr="00252100">
        <w:rPr>
          <w:noProof/>
          <w:lang w:eastAsia="de-CH"/>
        </w:rPr>
        <w:t xml:space="preserve"> </w:t>
      </w:r>
      <w:r>
        <w:rPr>
          <w:noProof/>
          <w:lang w:eastAsia="de-CH"/>
        </w:rPr>
        <w:t xml:space="preserve">| Rheinfähre | </w:t>
      </w:r>
      <w:r w:rsidRPr="00472368">
        <w:rPr>
          <w:sz w:val="21"/>
          <w:szCs w:val="21"/>
        </w:rPr>
        <w:t xml:space="preserve">Wasserpark </w:t>
      </w:r>
      <w:proofErr w:type="spellStart"/>
      <w:r w:rsidRPr="00472368">
        <w:rPr>
          <w:sz w:val="21"/>
          <w:szCs w:val="21"/>
        </w:rPr>
        <w:t>Aquabasilea</w:t>
      </w:r>
      <w:proofErr w:type="spellEnd"/>
    </w:p>
    <w:sectPr w:rsidR="005B7D7A" w:rsidSect="005B7D7A">
      <w:footerReference w:type="default" r:id="rId18"/>
      <w:pgSz w:w="11907" w:h="8391" w:orient="landscape" w:code="11"/>
      <w:pgMar w:top="851" w:right="851" w:bottom="851" w:left="1134" w:header="709" w:footer="5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8EE" w:rsidRDefault="008128EE" w:rsidP="007A6AFE">
      <w:pPr>
        <w:spacing w:after="0" w:line="240" w:lineRule="auto"/>
      </w:pPr>
      <w:r>
        <w:separator/>
      </w:r>
    </w:p>
  </w:endnote>
  <w:endnote w:type="continuationSeparator" w:id="0">
    <w:p w:rsidR="008128EE" w:rsidRDefault="008128EE" w:rsidP="007A6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tilliumText22L Rg"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8EE" w:rsidRPr="007A6AFE" w:rsidRDefault="008128EE" w:rsidP="005B7D7A">
    <w:pPr>
      <w:pStyle w:val="Fuzeile"/>
      <w:tabs>
        <w:tab w:val="clear" w:pos="9072"/>
        <w:tab w:val="right" w:pos="9922"/>
      </w:tabs>
      <w:rPr>
        <w:sz w:val="16"/>
      </w:rPr>
    </w:pPr>
    <w:r w:rsidRPr="007A6AFE">
      <w:rPr>
        <w:sz w:val="16"/>
      </w:rPr>
      <w:tab/>
    </w:r>
    <w:r w:rsidRPr="007A6AFE">
      <w:rPr>
        <w:sz w:val="16"/>
      </w:rPr>
      <w:tab/>
    </w:r>
    <w:r w:rsidR="00DF429D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Pr="00AE140E">
      <w:rPr>
        <w:sz w:val="14"/>
      </w:rPr>
      <w:fldChar w:fldCharType="begin"/>
    </w:r>
    <w:r w:rsidRPr="00AE140E">
      <w:rPr>
        <w:sz w:val="14"/>
      </w:rPr>
      <w:instrText>PAGE   \* MERGEFORMAT</w:instrText>
    </w:r>
    <w:r w:rsidRPr="00AE140E">
      <w:rPr>
        <w:sz w:val="14"/>
      </w:rPr>
      <w:fldChar w:fldCharType="separate"/>
    </w:r>
    <w:r w:rsidR="00A67A63" w:rsidRPr="00A67A63">
      <w:rPr>
        <w:noProof/>
        <w:sz w:val="14"/>
        <w:lang w:val="de-DE"/>
      </w:rPr>
      <w:t>1</w:t>
    </w:r>
    <w:r w:rsidRPr="00AE140E">
      <w:rPr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8EE" w:rsidRDefault="008128EE" w:rsidP="007A6AFE">
      <w:pPr>
        <w:spacing w:after="0" w:line="240" w:lineRule="auto"/>
      </w:pPr>
      <w:r>
        <w:separator/>
      </w:r>
    </w:p>
  </w:footnote>
  <w:footnote w:type="continuationSeparator" w:id="0">
    <w:p w:rsidR="008128EE" w:rsidRDefault="008128EE" w:rsidP="007A6A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AFE"/>
    <w:rsid w:val="00052633"/>
    <w:rsid w:val="000C4D5B"/>
    <w:rsid w:val="000D7877"/>
    <w:rsid w:val="000E2D89"/>
    <w:rsid w:val="000F26DE"/>
    <w:rsid w:val="0015206D"/>
    <w:rsid w:val="00155AE8"/>
    <w:rsid w:val="001807A8"/>
    <w:rsid w:val="001C7ACF"/>
    <w:rsid w:val="001D4FDF"/>
    <w:rsid w:val="001E4581"/>
    <w:rsid w:val="00204012"/>
    <w:rsid w:val="00252100"/>
    <w:rsid w:val="00284297"/>
    <w:rsid w:val="0028766E"/>
    <w:rsid w:val="002B6219"/>
    <w:rsid w:val="002C4AB4"/>
    <w:rsid w:val="002D1AE9"/>
    <w:rsid w:val="002D29B3"/>
    <w:rsid w:val="003A58A1"/>
    <w:rsid w:val="003B4C20"/>
    <w:rsid w:val="003F2050"/>
    <w:rsid w:val="00404945"/>
    <w:rsid w:val="00417275"/>
    <w:rsid w:val="00435890"/>
    <w:rsid w:val="004440E4"/>
    <w:rsid w:val="0049799A"/>
    <w:rsid w:val="004B67B3"/>
    <w:rsid w:val="004E20BD"/>
    <w:rsid w:val="005932B5"/>
    <w:rsid w:val="005B7D7A"/>
    <w:rsid w:val="005C366C"/>
    <w:rsid w:val="00627BF5"/>
    <w:rsid w:val="006567AE"/>
    <w:rsid w:val="006E2C9B"/>
    <w:rsid w:val="007A6AFE"/>
    <w:rsid w:val="007B5187"/>
    <w:rsid w:val="007D68FD"/>
    <w:rsid w:val="007E1DAC"/>
    <w:rsid w:val="008128EE"/>
    <w:rsid w:val="00893689"/>
    <w:rsid w:val="008A1C6E"/>
    <w:rsid w:val="00904CDB"/>
    <w:rsid w:val="00912499"/>
    <w:rsid w:val="0091388D"/>
    <w:rsid w:val="0093086C"/>
    <w:rsid w:val="00931B27"/>
    <w:rsid w:val="00965C3B"/>
    <w:rsid w:val="009D34F3"/>
    <w:rsid w:val="00A42B94"/>
    <w:rsid w:val="00A67A63"/>
    <w:rsid w:val="00AA52F8"/>
    <w:rsid w:val="00AC7257"/>
    <w:rsid w:val="00AD28CD"/>
    <w:rsid w:val="00AE140E"/>
    <w:rsid w:val="00AF3A95"/>
    <w:rsid w:val="00B0063E"/>
    <w:rsid w:val="00B5718D"/>
    <w:rsid w:val="00B93449"/>
    <w:rsid w:val="00BC2AD9"/>
    <w:rsid w:val="00C818C3"/>
    <w:rsid w:val="00DB6BFA"/>
    <w:rsid w:val="00DE12A1"/>
    <w:rsid w:val="00DF429D"/>
    <w:rsid w:val="00E20FF3"/>
    <w:rsid w:val="00E81E78"/>
    <w:rsid w:val="00EF3EEB"/>
    <w:rsid w:val="00F958B0"/>
    <w:rsid w:val="00FB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;"/>
  <w15:chartTrackingRefBased/>
  <w15:docId w15:val="{2B886721-ADC4-42C7-9EB9-E5EF686F0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tilliumText22L Rg" w:eastAsiaTheme="minorHAnsi" w:hAnsi="TitilliumText22L Rg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A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6AFE"/>
  </w:style>
  <w:style w:type="paragraph" w:styleId="Fuzeile">
    <w:name w:val="footer"/>
    <w:basedOn w:val="Standard"/>
    <w:link w:val="FuzeileZchn"/>
    <w:uiPriority w:val="99"/>
    <w:unhideWhenUsed/>
    <w:rsid w:val="007A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6AF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2B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2B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9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4732E-D487-4F61-8EEE-9C627B2DA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BDFF463F.dotm</Template>
  <TotalTime>0</TotalTime>
  <Pages>1</Pages>
  <Words>82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Büro-Abteilung 02</dc:creator>
  <cp:keywords/>
  <dc:description/>
  <cp:lastModifiedBy>Büro-Abteilung 02</cp:lastModifiedBy>
  <cp:revision>49</cp:revision>
  <cp:lastPrinted>2018-12-21T10:18:00Z</cp:lastPrinted>
  <dcterms:created xsi:type="dcterms:W3CDTF">2018-11-20T10:14:00Z</dcterms:created>
  <dcterms:modified xsi:type="dcterms:W3CDTF">2019-01-25T11:45:00Z</dcterms:modified>
</cp:coreProperties>
</file>