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B94" w:rsidRDefault="00364108" w:rsidP="00364108">
      <w:pPr>
        <w:tabs>
          <w:tab w:val="left" w:pos="7655"/>
        </w:tabs>
        <w:spacing w:after="120" w:line="20" w:lineRule="atLeast"/>
        <w:ind w:left="1560" w:hanging="1560"/>
        <w:jc w:val="both"/>
        <w:rPr>
          <w:noProof/>
          <w:lang w:eastAsia="de-CH"/>
        </w:rPr>
      </w:pPr>
      <w:r>
        <w:rPr>
          <w:noProof/>
          <w:lang w:eastAsia="de-CH"/>
        </w:rPr>
        <w:drawing>
          <wp:anchor distT="0" distB="0" distL="114300" distR="114300" simplePos="0" relativeHeight="251633663" behindDoc="0" locked="0" layoutInCell="1" allowOverlap="1" wp14:anchorId="397A0432" wp14:editId="18FFBAEC">
            <wp:simplePos x="0" y="0"/>
            <wp:positionH relativeFrom="page">
              <wp:posOffset>6248295</wp:posOffset>
            </wp:positionH>
            <wp:positionV relativeFrom="page">
              <wp:posOffset>600075</wp:posOffset>
            </wp:positionV>
            <wp:extent cx="762935" cy="910590"/>
            <wp:effectExtent l="0" t="0" r="0" b="3810"/>
            <wp:wrapNone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2935" cy="91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91BC5">
        <w:rPr>
          <w:b/>
          <w:sz w:val="44"/>
        </w:rPr>
        <w:t>Valais</w:t>
      </w:r>
      <w:proofErr w:type="spellEnd"/>
      <w:r w:rsidR="00091BC5">
        <w:rPr>
          <w:b/>
          <w:sz w:val="44"/>
        </w:rPr>
        <w:t xml:space="preserve">, </w:t>
      </w:r>
      <w:r w:rsidR="000756FC">
        <w:rPr>
          <w:b/>
          <w:sz w:val="44"/>
        </w:rPr>
        <w:t>Wallis</w:t>
      </w:r>
      <w:r w:rsidR="00A42B94">
        <w:rPr>
          <w:b/>
          <w:sz w:val="44"/>
        </w:rPr>
        <w:tab/>
      </w:r>
    </w:p>
    <w:p w:rsidR="00CE3A07" w:rsidRDefault="00CE3A07" w:rsidP="00364108">
      <w:pPr>
        <w:spacing w:after="120" w:line="20" w:lineRule="atLeast"/>
        <w:ind w:left="2126" w:hanging="2126"/>
        <w:rPr>
          <w:sz w:val="21"/>
        </w:rPr>
      </w:pPr>
      <w:r w:rsidRPr="00091BC5">
        <w:rPr>
          <w:sz w:val="21"/>
        </w:rPr>
        <w:t>Hauptstadt:</w:t>
      </w:r>
      <w:r w:rsidR="00A67923" w:rsidRPr="00A67923">
        <w:rPr>
          <w:noProof/>
          <w:lang w:eastAsia="de-CH"/>
        </w:rPr>
        <w:t xml:space="preserve"> </w:t>
      </w:r>
      <w:r>
        <w:rPr>
          <w:sz w:val="21"/>
        </w:rPr>
        <w:tab/>
      </w:r>
      <w:r w:rsidRPr="00091BC5">
        <w:rPr>
          <w:sz w:val="21"/>
        </w:rPr>
        <w:t>Sion, Sitten</w:t>
      </w:r>
      <w:r>
        <w:rPr>
          <w:sz w:val="21"/>
        </w:rPr>
        <w:tab/>
      </w:r>
      <w:r>
        <w:rPr>
          <w:sz w:val="21"/>
        </w:rPr>
        <w:tab/>
      </w:r>
      <w:r w:rsidR="006E2C9B" w:rsidRPr="00091BC5">
        <w:rPr>
          <w:sz w:val="21"/>
        </w:rPr>
        <w:t>Sprache</w:t>
      </w:r>
      <w:r w:rsidR="00091BC5" w:rsidRPr="00091BC5">
        <w:rPr>
          <w:sz w:val="21"/>
        </w:rPr>
        <w:t>n</w:t>
      </w:r>
      <w:r w:rsidR="00091BC5">
        <w:rPr>
          <w:sz w:val="21"/>
        </w:rPr>
        <w:t>:</w:t>
      </w:r>
      <w:r>
        <w:rPr>
          <w:sz w:val="21"/>
        </w:rPr>
        <w:t xml:space="preserve"> </w:t>
      </w:r>
      <w:r w:rsidR="00E2617D" w:rsidRPr="00091BC5">
        <w:rPr>
          <w:sz w:val="21"/>
        </w:rPr>
        <w:t xml:space="preserve">Französisch, </w:t>
      </w:r>
      <w:r w:rsidR="002D1AE9" w:rsidRPr="00091BC5">
        <w:rPr>
          <w:sz w:val="21"/>
        </w:rPr>
        <w:t>Deutsch</w:t>
      </w:r>
      <w:r>
        <w:rPr>
          <w:sz w:val="21"/>
        </w:rPr>
        <w:tab/>
      </w:r>
    </w:p>
    <w:p w:rsidR="006E2C9B" w:rsidRPr="00091BC5" w:rsidRDefault="00CE3A07" w:rsidP="00364108">
      <w:pPr>
        <w:spacing w:after="120" w:line="20" w:lineRule="atLeast"/>
        <w:ind w:left="2127" w:hanging="2127"/>
        <w:rPr>
          <w:sz w:val="21"/>
        </w:rPr>
      </w:pPr>
      <w:r w:rsidRPr="00091BC5">
        <w:rPr>
          <w:sz w:val="21"/>
        </w:rPr>
        <w:t>Fläche in km</w:t>
      </w:r>
      <w:r w:rsidRPr="00091BC5">
        <w:rPr>
          <w:sz w:val="21"/>
          <w:vertAlign w:val="superscript"/>
        </w:rPr>
        <w:t>2</w:t>
      </w:r>
      <w:r>
        <w:rPr>
          <w:sz w:val="21"/>
        </w:rPr>
        <w:t>:</w:t>
      </w:r>
      <w:r>
        <w:rPr>
          <w:sz w:val="21"/>
        </w:rPr>
        <w:tab/>
      </w:r>
      <w:r w:rsidRPr="00091BC5">
        <w:rPr>
          <w:sz w:val="21"/>
        </w:rPr>
        <w:t>5‘224</w:t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r w:rsidR="006E2C9B" w:rsidRPr="00091BC5">
        <w:rPr>
          <w:sz w:val="21"/>
        </w:rPr>
        <w:t>Einwohner:</w:t>
      </w:r>
      <w:r>
        <w:rPr>
          <w:sz w:val="21"/>
        </w:rPr>
        <w:t xml:space="preserve"> </w:t>
      </w:r>
      <w:r w:rsidR="00223140" w:rsidRPr="00091BC5">
        <w:rPr>
          <w:sz w:val="21"/>
        </w:rPr>
        <w:t>339</w:t>
      </w:r>
      <w:r w:rsidR="000756FC" w:rsidRPr="00091BC5">
        <w:rPr>
          <w:sz w:val="21"/>
        </w:rPr>
        <w:t>‘</w:t>
      </w:r>
      <w:r w:rsidR="00223140" w:rsidRPr="00091BC5">
        <w:rPr>
          <w:sz w:val="21"/>
        </w:rPr>
        <w:t>176</w:t>
      </w:r>
    </w:p>
    <w:p w:rsidR="00CE3A07" w:rsidRPr="00091BC5" w:rsidRDefault="00CE3A07" w:rsidP="007277B4">
      <w:pPr>
        <w:spacing w:after="120" w:line="20" w:lineRule="atLeast"/>
        <w:ind w:left="2127" w:hanging="2127"/>
        <w:rPr>
          <w:sz w:val="21"/>
        </w:rPr>
      </w:pPr>
      <w:r>
        <w:rPr>
          <w:sz w:val="21"/>
        </w:rPr>
        <w:t>Kantonsgrenzen</w:t>
      </w:r>
      <w:r w:rsidRPr="00091BC5">
        <w:rPr>
          <w:sz w:val="21"/>
        </w:rPr>
        <w:t>:</w:t>
      </w:r>
      <w:r w:rsidRPr="00091BC5">
        <w:rPr>
          <w:sz w:val="21"/>
        </w:rPr>
        <w:tab/>
        <w:t>Bern, Tessin, Uri, Waadt, grenzt an Frankreich und Italien</w:t>
      </w:r>
      <w:r w:rsidR="007277B4">
        <w:rPr>
          <w:sz w:val="21"/>
        </w:rPr>
        <w:br/>
      </w:r>
    </w:p>
    <w:p w:rsidR="00ED09F9" w:rsidRPr="00091BC5" w:rsidRDefault="00364108" w:rsidP="007277B4">
      <w:pPr>
        <w:spacing w:after="120" w:line="20" w:lineRule="atLeast"/>
        <w:ind w:left="1559" w:hanging="1559"/>
        <w:rPr>
          <w:sz w:val="21"/>
        </w:rPr>
      </w:pPr>
      <w:r>
        <w:rPr>
          <w:noProof/>
          <w:sz w:val="21"/>
          <w:lang w:eastAsia="de-CH"/>
        </w:rPr>
        <mc:AlternateContent>
          <mc:Choice Requires="wps">
            <w:drawing>
              <wp:anchor distT="0" distB="0" distL="114300" distR="114300" simplePos="0" relativeHeight="251675647" behindDoc="0" locked="0" layoutInCell="1" allowOverlap="1" wp14:anchorId="5796F7BD" wp14:editId="55AAF848">
                <wp:simplePos x="0" y="0"/>
                <wp:positionH relativeFrom="page">
                  <wp:posOffset>720090</wp:posOffset>
                </wp:positionH>
                <wp:positionV relativeFrom="margin">
                  <wp:posOffset>1196235</wp:posOffset>
                </wp:positionV>
                <wp:extent cx="6289040" cy="0"/>
                <wp:effectExtent l="0" t="0" r="35560" b="19050"/>
                <wp:wrapNone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90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38ED8B" id="Gerader Verbinder 11" o:spid="_x0000_s1026" style="position:absolute;z-index:251675647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width-relative:margin" from="56.7pt,94.2pt" to="551.9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" strokecolor="#5b9bd5 [3204]" strokeweight=".5pt">
                <v:stroke joinstyle="miter"/>
                <w10:wrap anchorx="page" anchory="margin"/>
              </v:line>
            </w:pict>
          </mc:Fallback>
        </mc:AlternateContent>
      </w:r>
      <w:r w:rsidR="00ED09F9">
        <w:rPr>
          <w:sz w:val="21"/>
        </w:rPr>
        <w:t>Landschaftscharakter:</w:t>
      </w:r>
      <w:r w:rsidR="00ED09F9">
        <w:rPr>
          <w:sz w:val="21"/>
        </w:rPr>
        <w:tab/>
        <w:t xml:space="preserve">Alpen mit vielen Tälern und Gipfeln </w:t>
      </w:r>
      <w:r w:rsidR="00ED09F9" w:rsidRPr="00091BC5">
        <w:rPr>
          <w:sz w:val="21"/>
        </w:rPr>
        <w:t>bis über 4‘</w:t>
      </w:r>
      <w:r w:rsidR="00ED09F9">
        <w:rPr>
          <w:sz w:val="21"/>
        </w:rPr>
        <w:t>000 m. ü. M.</w:t>
      </w:r>
      <w:r w:rsidR="00ED09F9" w:rsidRPr="00091BC5">
        <w:rPr>
          <w:sz w:val="21"/>
        </w:rPr>
        <w:t>, Gletscher</w:t>
      </w:r>
      <w:r w:rsidR="00ED09F9">
        <w:rPr>
          <w:sz w:val="21"/>
        </w:rPr>
        <w:t xml:space="preserve"> und Stauseen</w:t>
      </w:r>
    </w:p>
    <w:p w:rsidR="00ED09F9" w:rsidRPr="00091BC5" w:rsidRDefault="00ED09F9" w:rsidP="007277B4">
      <w:pPr>
        <w:spacing w:after="120" w:line="20" w:lineRule="atLeast"/>
        <w:ind w:left="2126" w:hanging="2126"/>
        <w:rPr>
          <w:sz w:val="21"/>
        </w:rPr>
      </w:pPr>
      <w:r w:rsidRPr="00091BC5">
        <w:rPr>
          <w:sz w:val="21"/>
        </w:rPr>
        <w:t>Wirtschaft:</w:t>
      </w:r>
      <w:r w:rsidRPr="00091BC5">
        <w:rPr>
          <w:sz w:val="21"/>
        </w:rPr>
        <w:tab/>
      </w:r>
      <w:proofErr w:type="spellStart"/>
      <w:r>
        <w:rPr>
          <w:sz w:val="21"/>
        </w:rPr>
        <w:t>Lonza</w:t>
      </w:r>
      <w:proofErr w:type="spellEnd"/>
      <w:r>
        <w:rPr>
          <w:sz w:val="21"/>
        </w:rPr>
        <w:t xml:space="preserve"> AG; </w:t>
      </w:r>
      <w:r w:rsidRPr="00091BC5">
        <w:rPr>
          <w:sz w:val="21"/>
        </w:rPr>
        <w:t xml:space="preserve">Pharmaindustrie, 3‘000 </w:t>
      </w:r>
      <w:r>
        <w:rPr>
          <w:sz w:val="21"/>
        </w:rPr>
        <w:t>Angestellte</w:t>
      </w:r>
      <w:r w:rsidRPr="00091BC5">
        <w:rPr>
          <w:sz w:val="21"/>
        </w:rPr>
        <w:t xml:space="preserve">, 5.08 Mrd. </w:t>
      </w:r>
      <w:r>
        <w:rPr>
          <w:sz w:val="21"/>
        </w:rPr>
        <w:t xml:space="preserve">Umsatz </w:t>
      </w:r>
      <w:r w:rsidRPr="00091BC5">
        <w:rPr>
          <w:sz w:val="21"/>
        </w:rPr>
        <w:br/>
      </w:r>
      <w:proofErr w:type="spellStart"/>
      <w:r w:rsidRPr="00091BC5">
        <w:rPr>
          <w:sz w:val="21"/>
        </w:rPr>
        <w:t>Tamoil</w:t>
      </w:r>
      <w:proofErr w:type="spellEnd"/>
      <w:r w:rsidRPr="00091BC5">
        <w:rPr>
          <w:sz w:val="21"/>
        </w:rPr>
        <w:t xml:space="preserve"> SA</w:t>
      </w:r>
      <w:r>
        <w:rPr>
          <w:sz w:val="21"/>
        </w:rPr>
        <w:t>;</w:t>
      </w:r>
      <w:r w:rsidRPr="00091BC5">
        <w:rPr>
          <w:sz w:val="21"/>
        </w:rPr>
        <w:t xml:space="preserve"> Mineralölhändler, 1‘771 </w:t>
      </w:r>
      <w:r>
        <w:rPr>
          <w:sz w:val="21"/>
        </w:rPr>
        <w:t>Angestellte</w:t>
      </w:r>
      <w:r w:rsidRPr="00091BC5">
        <w:rPr>
          <w:sz w:val="21"/>
        </w:rPr>
        <w:t xml:space="preserve">, 1.5 Mrd. </w:t>
      </w:r>
      <w:r>
        <w:rPr>
          <w:sz w:val="21"/>
        </w:rPr>
        <w:t>Umsatz</w:t>
      </w:r>
      <w:r w:rsidRPr="00091BC5">
        <w:rPr>
          <w:sz w:val="21"/>
        </w:rPr>
        <w:br/>
        <w:t>BVZ Holding AG</w:t>
      </w:r>
      <w:r>
        <w:rPr>
          <w:sz w:val="21"/>
        </w:rPr>
        <w:t xml:space="preserve">; </w:t>
      </w:r>
      <w:r w:rsidRPr="00091BC5">
        <w:rPr>
          <w:sz w:val="21"/>
        </w:rPr>
        <w:t xml:space="preserve">Bahnunternehmen, 600 </w:t>
      </w:r>
      <w:r>
        <w:rPr>
          <w:sz w:val="21"/>
        </w:rPr>
        <w:t>Angestellte</w:t>
      </w:r>
      <w:r w:rsidRPr="00091BC5">
        <w:rPr>
          <w:sz w:val="21"/>
        </w:rPr>
        <w:t xml:space="preserve">, 126.8 Mio. </w:t>
      </w:r>
      <w:r>
        <w:rPr>
          <w:sz w:val="21"/>
        </w:rPr>
        <w:t>Umsatz</w:t>
      </w:r>
    </w:p>
    <w:p w:rsidR="00ED09F9" w:rsidRPr="00091BC5" w:rsidRDefault="008E4221" w:rsidP="00AF243D">
      <w:pPr>
        <w:spacing w:after="120" w:line="20" w:lineRule="atLeast"/>
        <w:ind w:left="2124" w:right="-1" w:hanging="2124"/>
        <w:rPr>
          <w:sz w:val="21"/>
        </w:rPr>
      </w:pPr>
      <w:bookmarkStart w:id="0" w:name="_GoBack"/>
      <w:r>
        <w:rPr>
          <w:noProof/>
          <w:sz w:val="21"/>
          <w:lang w:eastAsia="de-CH"/>
        </w:rPr>
        <mc:AlternateContent>
          <mc:Choice Requires="wpg">
            <w:drawing>
              <wp:anchor distT="0" distB="0" distL="114300" distR="114300" simplePos="0" relativeHeight="251682815" behindDoc="0" locked="0" layoutInCell="1" allowOverlap="1">
                <wp:simplePos x="0" y="0"/>
                <wp:positionH relativeFrom="page">
                  <wp:posOffset>2070340</wp:posOffset>
                </wp:positionH>
                <wp:positionV relativeFrom="page">
                  <wp:posOffset>3597215</wp:posOffset>
                </wp:positionV>
                <wp:extent cx="4932000" cy="1105200"/>
                <wp:effectExtent l="0" t="0" r="2540" b="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2000" cy="1105200"/>
                          <a:chOff x="0" y="0"/>
                          <a:chExt cx="5011444" cy="1104900"/>
                        </a:xfrm>
                      </wpg:grpSpPr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07434" y="0"/>
                            <a:ext cx="1604010" cy="1104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8996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65230" y="0"/>
                            <a:ext cx="120269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035169" y="0"/>
                            <a:ext cx="108458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ADA40C" id="Gruppieren 4" o:spid="_x0000_s1026" style="position:absolute;margin-left:163pt;margin-top:283.25pt;width:388.35pt;height:87pt;z-index:251682815;mso-position-horizontal-relative:page;mso-position-vertical-relative:page;mso-width-relative:margin;mso-height-relative:margin" coordsize="50114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" o:spid="_x0000_s1027" type="#_x0000_t75" style="position:absolute;left:34074;width:16040;height:11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h5w3EAAAA2gAAAA8AAABkcnMvZG93bnJldi54bWxEj09rwkAUxO9Cv8PyCr3pph7URjdiLQUv&#10;HqrS0tsj+/LHZN+G3W0Sv323UPA4zMxvmM12NK3oyfnasoLnWQKCOLe65lLB5fw+XYHwAVlja5kU&#10;3MjDNnuYbDDVduAP6k+hFBHCPkUFVQhdKqXPKzLoZ7Yjjl5hncEQpSuldjhEuGnlPEkW0mDNcaHC&#10;jvYV5c3pxyj4vl7lcWGat+Y17537Iv1ZDC9KPT2OuzWIQGO4h//bB61gCX9X4g2Q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h5w3EAAAA2gAAAA8AAAAAAAAAAAAAAAAA&#10;nwIAAGRycy9kb3ducmV2LnhtbFBLBQYAAAAABAAEAPcAAACQAwAAAAA=&#10;">
                  <v:imagedata r:id="rId12" o:title=""/>
                  <v:path arrowok="t"/>
                </v:shape>
                <v:shape id="Grafik 3" o:spid="_x0000_s1028" type="#_x0000_t75" style="position:absolute;width:9899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aOjHEAAAA2gAAAA8AAABkcnMvZG93bnJldi54bWxEj09rwkAUxO9Cv8PyCl5EN1oQSbNKrRS8&#10;FPxTKN5esq/ZYPZtyG6T+O3dQsHjMDO/YbLNYGvRUesrxwrmswQEceF0xaWCr/PHdAXCB2SNtWNS&#10;cCMPm/XTKMNUu56P1J1CKSKEfYoKTAhNKqUvDFn0M9cQR+/HtRZDlG0pdYt9hNtaLpJkKS1WHBcM&#10;NvRuqLiefq0COa/ChPLt9+4z3xl98OZy3Q5KjZ+Ht1cQgYbwCP+391rBC/xdiTdAr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aOjHEAAAA2gAAAA8AAAAAAAAAAAAAAAAA&#10;nwIAAGRycy9kb3ducmV2LnhtbFBLBQYAAAAABAAEAPcAAACQAwAAAAA=&#10;">
                  <v:imagedata r:id="rId13" o:title=""/>
                  <v:path arrowok="t"/>
                </v:shape>
                <v:shape id="Grafik 1" o:spid="_x0000_s1029" type="#_x0000_t75" style="position:absolute;left:21652;width:12027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VinbBAAAA2gAAAA8AAABkcnMvZG93bnJldi54bWxET81qwkAQvhf6DssIvenGUqpE1yBJC23F&#10;g5oHGLNjEszOhuxWt336riD0NHx8v7PMgunEhQbXWlYwnSQgiCurW64VlIf38RyE88gaO8uk4Icc&#10;ZKvHhyWm2l55R5e9r0UMYZeigsb7PpXSVQ0ZdBPbE0fuZAeDPsKhlnrAaww3nXxOkldpsOXY0GBP&#10;eUPVef9tFGzyrxdXHkNXhs+3lme+yIvtr1JPo7BegPAU/L/47v7QcT7cXrld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KVinbBAAAA2gAAAA8AAAAAAAAAAAAAAAAAnwIA&#10;AGRycy9kb3ducmV2LnhtbFBLBQYAAAAABAAEAPcAAACNAwAAAAA=&#10;">
                  <v:imagedata r:id="rId14" o:title=""/>
                  <v:path arrowok="t"/>
                </v:shape>
                <v:shape id="Grafik 13" o:spid="_x0000_s1030" type="#_x0000_t75" style="position:absolute;left:10351;width:10846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RRo3EAAAA2wAAAA8AAABkcnMvZG93bnJldi54bWxET01rAjEQvRf8D2EKvRTNWqXUrVFUaNGD&#10;0K4ePI6bcXd1M9kmUdd/3wiF3ubxPmc8bU0tLuR8ZVlBv5eAIM6trrhQsN18dN9A+ICssbZMCm7k&#10;YTrpPIwx1fbK33TJQiFiCPsUFZQhNKmUPi/JoO/ZhjhyB+sMhghdIbXDaww3tXxJkldpsOLYUGJD&#10;i5LyU3Y2CkbD9ed8ed4f9cr98O35a7c4rIZKPT22s3cQgdrwL/5zL3WcP4D7L/EAO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RRo3EAAAA2wAAAA8AAAAAAAAAAAAAAAAA&#10;nwIAAGRycy9kb3ducmV2LnhtbFBLBQYAAAAABAAEAPcAAACQAwAAAAA=&#10;">
                  <v:imagedata r:id="rId15" o:title=""/>
                  <v:path arrowok="t"/>
                </v:shape>
                <w10:wrap anchorx="page" anchory="page"/>
              </v:group>
            </w:pict>
          </mc:Fallback>
        </mc:AlternateContent>
      </w:r>
      <w:bookmarkEnd w:id="0"/>
      <w:r w:rsidR="007E1DAC" w:rsidRPr="00091BC5">
        <w:rPr>
          <w:sz w:val="21"/>
        </w:rPr>
        <w:t>Sehenswürdigkeiten:</w:t>
      </w:r>
      <w:r w:rsidR="00CE3A07">
        <w:rPr>
          <w:sz w:val="21"/>
        </w:rPr>
        <w:tab/>
      </w:r>
      <w:r w:rsidR="00816FC3" w:rsidRPr="00091BC5">
        <w:rPr>
          <w:sz w:val="21"/>
        </w:rPr>
        <w:t>Matterhorn</w:t>
      </w:r>
      <w:r w:rsidR="00EE1F79">
        <w:rPr>
          <w:sz w:val="21"/>
        </w:rPr>
        <w:t xml:space="preserve"> | </w:t>
      </w:r>
      <w:r w:rsidR="0025075B">
        <w:rPr>
          <w:sz w:val="21"/>
        </w:rPr>
        <w:t xml:space="preserve">Stockalperschloss in Brig | Staumauer Grande </w:t>
      </w:r>
      <w:proofErr w:type="spellStart"/>
      <w:r w:rsidR="0025075B">
        <w:rPr>
          <w:sz w:val="21"/>
        </w:rPr>
        <w:t>Dixence</w:t>
      </w:r>
      <w:proofErr w:type="spellEnd"/>
      <w:r w:rsidR="0025075B" w:rsidRPr="00091BC5">
        <w:rPr>
          <w:sz w:val="21"/>
        </w:rPr>
        <w:t xml:space="preserve"> </w:t>
      </w:r>
      <w:r w:rsidR="00170616">
        <w:rPr>
          <w:sz w:val="21"/>
        </w:rPr>
        <w:t xml:space="preserve">| Lac Souterrain in St. Léonard | </w:t>
      </w:r>
      <w:proofErr w:type="spellStart"/>
      <w:r w:rsidR="00EE1F79">
        <w:rPr>
          <w:sz w:val="21"/>
        </w:rPr>
        <w:t>Aletsch</w:t>
      </w:r>
      <w:proofErr w:type="spellEnd"/>
      <w:r w:rsidR="00EE1F79">
        <w:rPr>
          <w:sz w:val="21"/>
        </w:rPr>
        <w:t>-Gletscher</w:t>
      </w:r>
      <w:r w:rsidR="00816FC3" w:rsidRPr="00091BC5">
        <w:rPr>
          <w:sz w:val="21"/>
        </w:rPr>
        <w:t xml:space="preserve"> </w:t>
      </w:r>
      <w:r w:rsidR="00170616">
        <w:rPr>
          <w:sz w:val="21"/>
        </w:rPr>
        <w:t xml:space="preserve">| </w:t>
      </w:r>
      <w:r w:rsidR="0025075B">
        <w:rPr>
          <w:sz w:val="21"/>
        </w:rPr>
        <w:t>F</w:t>
      </w:r>
      <w:r w:rsidR="00EE1F79">
        <w:rPr>
          <w:sz w:val="21"/>
        </w:rPr>
        <w:t xml:space="preserve">elsenkirche in </w:t>
      </w:r>
      <w:proofErr w:type="spellStart"/>
      <w:r w:rsidR="00EE1F79">
        <w:rPr>
          <w:sz w:val="21"/>
        </w:rPr>
        <w:t>Raron</w:t>
      </w:r>
      <w:proofErr w:type="spellEnd"/>
      <w:r w:rsidR="00EE1F79">
        <w:rPr>
          <w:sz w:val="21"/>
        </w:rPr>
        <w:t xml:space="preserve"> </w:t>
      </w:r>
      <w:r w:rsidR="001441C8">
        <w:rPr>
          <w:sz w:val="21"/>
        </w:rPr>
        <w:t xml:space="preserve">| </w:t>
      </w:r>
      <w:proofErr w:type="spellStart"/>
      <w:r w:rsidR="003534CF">
        <w:rPr>
          <w:sz w:val="21"/>
        </w:rPr>
        <w:t>Fondation</w:t>
      </w:r>
      <w:proofErr w:type="spellEnd"/>
      <w:r w:rsidR="003534CF">
        <w:rPr>
          <w:sz w:val="21"/>
        </w:rPr>
        <w:t xml:space="preserve"> Pierre </w:t>
      </w:r>
      <w:proofErr w:type="spellStart"/>
      <w:r w:rsidR="003534CF">
        <w:rPr>
          <w:sz w:val="21"/>
        </w:rPr>
        <w:t>Gianadda</w:t>
      </w:r>
      <w:proofErr w:type="spellEnd"/>
      <w:r w:rsidR="003534CF">
        <w:rPr>
          <w:sz w:val="21"/>
        </w:rPr>
        <w:t xml:space="preserve"> in Martigny</w:t>
      </w:r>
      <w:r w:rsidR="00746007">
        <w:rPr>
          <w:sz w:val="21"/>
        </w:rPr>
        <w:t xml:space="preserve"> </w:t>
      </w:r>
    </w:p>
    <w:sectPr w:rsidR="00ED09F9" w:rsidRPr="00091BC5" w:rsidSect="00A67923">
      <w:footerReference w:type="default" r:id="rId16"/>
      <w:pgSz w:w="11907" w:h="8391" w:orient="landscape" w:code="11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8EE" w:rsidRDefault="008128EE" w:rsidP="007A6AFE">
      <w:pPr>
        <w:spacing w:after="0" w:line="240" w:lineRule="auto"/>
      </w:pPr>
      <w:r>
        <w:separator/>
      </w:r>
    </w:p>
  </w:endnote>
  <w:end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tilliumText22L Rg"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8EE" w:rsidRPr="00A92981" w:rsidRDefault="008128EE" w:rsidP="00B53BC9">
    <w:pPr>
      <w:pStyle w:val="Fuzeile"/>
      <w:tabs>
        <w:tab w:val="clear" w:pos="9072"/>
        <w:tab w:val="right" w:pos="9922"/>
      </w:tabs>
      <w:rPr>
        <w:sz w:val="14"/>
      </w:rPr>
    </w:pPr>
    <w:r w:rsidRPr="007A6AFE">
      <w:rPr>
        <w:sz w:val="16"/>
      </w:rPr>
      <w:tab/>
    </w:r>
    <w:r w:rsidR="00DD15C5">
      <w:rPr>
        <w:sz w:val="16"/>
      </w:rPr>
      <w:tab/>
    </w:r>
    <w:r w:rsidR="001A7AF4">
      <w:rPr>
        <w:sz w:val="16"/>
      </w:rPr>
      <w:tab/>
    </w:r>
    <w:r w:rsidR="00B53BC9">
      <w:rPr>
        <w:sz w:val="16"/>
      </w:rPr>
      <w:tab/>
    </w:r>
    <w:r w:rsidRPr="00A92981">
      <w:rPr>
        <w:sz w:val="14"/>
      </w:rPr>
      <w:fldChar w:fldCharType="begin"/>
    </w:r>
    <w:r w:rsidRPr="00A92981">
      <w:rPr>
        <w:sz w:val="14"/>
      </w:rPr>
      <w:instrText>PAGE   \* MERGEFORMAT</w:instrText>
    </w:r>
    <w:r w:rsidRPr="00A92981">
      <w:rPr>
        <w:sz w:val="14"/>
      </w:rPr>
      <w:fldChar w:fldCharType="separate"/>
    </w:r>
    <w:r w:rsidR="007B68C1" w:rsidRPr="007B68C1">
      <w:rPr>
        <w:noProof/>
        <w:sz w:val="14"/>
        <w:lang w:val="de-DE"/>
      </w:rPr>
      <w:t>1</w:t>
    </w:r>
    <w:r w:rsidRPr="00A92981">
      <w:rPr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8EE" w:rsidRDefault="008128EE" w:rsidP="007A6AFE">
      <w:pPr>
        <w:spacing w:after="0" w:line="240" w:lineRule="auto"/>
      </w:pPr>
      <w:r>
        <w:separator/>
      </w:r>
    </w:p>
  </w:footnote>
  <w:foot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AFE"/>
    <w:rsid w:val="000007C8"/>
    <w:rsid w:val="000156E5"/>
    <w:rsid w:val="000345AB"/>
    <w:rsid w:val="00052633"/>
    <w:rsid w:val="000756FC"/>
    <w:rsid w:val="00075F98"/>
    <w:rsid w:val="00091BC5"/>
    <w:rsid w:val="000924E7"/>
    <w:rsid w:val="000A26C3"/>
    <w:rsid w:val="000E2D89"/>
    <w:rsid w:val="000F26DE"/>
    <w:rsid w:val="001054C8"/>
    <w:rsid w:val="001441C8"/>
    <w:rsid w:val="0014430C"/>
    <w:rsid w:val="00155AE8"/>
    <w:rsid w:val="00170616"/>
    <w:rsid w:val="001A7AF4"/>
    <w:rsid w:val="00223140"/>
    <w:rsid w:val="0025075B"/>
    <w:rsid w:val="00256D96"/>
    <w:rsid w:val="002611E3"/>
    <w:rsid w:val="002865A7"/>
    <w:rsid w:val="00297424"/>
    <w:rsid w:val="002B6219"/>
    <w:rsid w:val="002C46BE"/>
    <w:rsid w:val="002D1AE9"/>
    <w:rsid w:val="00306155"/>
    <w:rsid w:val="00336DDA"/>
    <w:rsid w:val="0035244D"/>
    <w:rsid w:val="003534CF"/>
    <w:rsid w:val="00364108"/>
    <w:rsid w:val="003A58A1"/>
    <w:rsid w:val="003C0FF5"/>
    <w:rsid w:val="003E5ED9"/>
    <w:rsid w:val="003F003D"/>
    <w:rsid w:val="00404945"/>
    <w:rsid w:val="0041381D"/>
    <w:rsid w:val="00417275"/>
    <w:rsid w:val="00435890"/>
    <w:rsid w:val="004440E4"/>
    <w:rsid w:val="004E70AA"/>
    <w:rsid w:val="00515E94"/>
    <w:rsid w:val="00677B00"/>
    <w:rsid w:val="006E2C9B"/>
    <w:rsid w:val="006F37C4"/>
    <w:rsid w:val="007277B4"/>
    <w:rsid w:val="00746007"/>
    <w:rsid w:val="007561BC"/>
    <w:rsid w:val="00763C2C"/>
    <w:rsid w:val="007A6AFE"/>
    <w:rsid w:val="007B68C1"/>
    <w:rsid w:val="007D68FD"/>
    <w:rsid w:val="007E1DAC"/>
    <w:rsid w:val="007F55AE"/>
    <w:rsid w:val="007F7C71"/>
    <w:rsid w:val="008128EE"/>
    <w:rsid w:val="00816FC3"/>
    <w:rsid w:val="00837BE4"/>
    <w:rsid w:val="00860EA4"/>
    <w:rsid w:val="0088792E"/>
    <w:rsid w:val="00893689"/>
    <w:rsid w:val="008C2078"/>
    <w:rsid w:val="008C3B90"/>
    <w:rsid w:val="008E4221"/>
    <w:rsid w:val="0091388D"/>
    <w:rsid w:val="0093086C"/>
    <w:rsid w:val="00931B27"/>
    <w:rsid w:val="00963D25"/>
    <w:rsid w:val="00971157"/>
    <w:rsid w:val="009A270F"/>
    <w:rsid w:val="009B009D"/>
    <w:rsid w:val="009B38CD"/>
    <w:rsid w:val="009E5DEF"/>
    <w:rsid w:val="00A42B94"/>
    <w:rsid w:val="00A67923"/>
    <w:rsid w:val="00A87060"/>
    <w:rsid w:val="00A92981"/>
    <w:rsid w:val="00A96A69"/>
    <w:rsid w:val="00AA52F8"/>
    <w:rsid w:val="00AB6F6C"/>
    <w:rsid w:val="00AC7257"/>
    <w:rsid w:val="00AD28CD"/>
    <w:rsid w:val="00AF243D"/>
    <w:rsid w:val="00B13873"/>
    <w:rsid w:val="00B2167C"/>
    <w:rsid w:val="00B44E60"/>
    <w:rsid w:val="00B47028"/>
    <w:rsid w:val="00B53BC9"/>
    <w:rsid w:val="00BC2AD9"/>
    <w:rsid w:val="00BD5849"/>
    <w:rsid w:val="00C16E16"/>
    <w:rsid w:val="00C24016"/>
    <w:rsid w:val="00C36D42"/>
    <w:rsid w:val="00C5228B"/>
    <w:rsid w:val="00CD3BBC"/>
    <w:rsid w:val="00CE3A07"/>
    <w:rsid w:val="00D62F31"/>
    <w:rsid w:val="00DA636C"/>
    <w:rsid w:val="00DB6BFA"/>
    <w:rsid w:val="00DD15C5"/>
    <w:rsid w:val="00E0416B"/>
    <w:rsid w:val="00E2617D"/>
    <w:rsid w:val="00E81E78"/>
    <w:rsid w:val="00E87908"/>
    <w:rsid w:val="00EB517B"/>
    <w:rsid w:val="00EB5981"/>
    <w:rsid w:val="00ED09F9"/>
    <w:rsid w:val="00EE1F79"/>
    <w:rsid w:val="00EF0A75"/>
    <w:rsid w:val="00EF3EEB"/>
    <w:rsid w:val="00F8355F"/>
    <w:rsid w:val="00F9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;"/>
  <w15:chartTrackingRefBased/>
  <w15:docId w15:val="{2B886721-ADC4-42C7-9EB9-E5EF686F0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tilliumText22L Rg" w:eastAsiaTheme="minorHAnsi" w:hAnsi="TitilliumText22L Rg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6AFE"/>
  </w:style>
  <w:style w:type="paragraph" w:styleId="Fuzeile">
    <w:name w:val="footer"/>
    <w:basedOn w:val="Standard"/>
    <w:link w:val="Fu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6AF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2B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2B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9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5F6C43-A258-4907-BF05-9AA31FB00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3B285F79.dotm</Template>
  <TotalTime>0</TotalTime>
  <Pages>1</Pages>
  <Words>97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Büro-Abteilung 02</dc:creator>
  <cp:keywords/>
  <dc:description/>
  <cp:lastModifiedBy>Büro-Abteilung 02</cp:lastModifiedBy>
  <cp:revision>86</cp:revision>
  <cp:lastPrinted>2018-12-13T11:05:00Z</cp:lastPrinted>
  <dcterms:created xsi:type="dcterms:W3CDTF">2018-11-20T10:14:00Z</dcterms:created>
  <dcterms:modified xsi:type="dcterms:W3CDTF">2019-01-25T11:41:00Z</dcterms:modified>
</cp:coreProperties>
</file>