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CE60D8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6189" behindDoc="0" locked="0" layoutInCell="1" allowOverlap="1" wp14:anchorId="7C326F10" wp14:editId="35DBB0A0">
            <wp:simplePos x="0" y="0"/>
            <wp:positionH relativeFrom="page">
              <wp:posOffset>6271404</wp:posOffset>
            </wp:positionH>
            <wp:positionV relativeFrom="page">
              <wp:posOffset>595224</wp:posOffset>
            </wp:positionV>
            <wp:extent cx="750465" cy="879894"/>
            <wp:effectExtent l="0" t="0" r="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0252" cy="89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E0D">
        <w:rPr>
          <w:b/>
          <w:sz w:val="44"/>
        </w:rPr>
        <w:t>Luzern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1A1E0D">
        <w:rPr>
          <w:sz w:val="21"/>
          <w:szCs w:val="21"/>
        </w:rPr>
        <w:t>Luzern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1A1E0D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1A1E0D">
        <w:rPr>
          <w:sz w:val="21"/>
          <w:szCs w:val="21"/>
        </w:rPr>
        <w:t>1‘493</w:t>
      </w:r>
      <w:r w:rsidR="001A1E0D"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1A1E0D">
        <w:rPr>
          <w:sz w:val="21"/>
          <w:szCs w:val="21"/>
        </w:rPr>
        <w:t>406‘506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1A1E0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1A1E0D" w:rsidRPr="001A1E0D">
        <w:rPr>
          <w:sz w:val="21"/>
          <w:szCs w:val="21"/>
        </w:rPr>
        <w:t>Aargau, Bern, Nidwalden, Obwalden, Schwyz, Zug</w:t>
      </w:r>
      <w:r w:rsidR="001A1E0D">
        <w:rPr>
          <w:sz w:val="21"/>
          <w:szCs w:val="21"/>
        </w:rPr>
        <w:br/>
      </w:r>
    </w:p>
    <w:p w:rsidR="006E2C9B" w:rsidRPr="007B5187" w:rsidRDefault="00965C3B" w:rsidP="001A1E0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729A31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1A1E0D" w:rsidRPr="001A1E0D">
        <w:rPr>
          <w:sz w:val="21"/>
          <w:szCs w:val="21"/>
        </w:rPr>
        <w:t xml:space="preserve">Mittelland, Alpen, Hügellandschaft und Ebenen, Seen, Flüsse, Weinreben, </w:t>
      </w:r>
      <w:r w:rsidR="001A1E0D">
        <w:rPr>
          <w:sz w:val="21"/>
          <w:szCs w:val="21"/>
        </w:rPr>
        <w:t>L</w:t>
      </w:r>
      <w:r w:rsidR="001A1E0D" w:rsidRPr="001A1E0D">
        <w:rPr>
          <w:sz w:val="21"/>
          <w:szCs w:val="21"/>
        </w:rPr>
        <w:t>andwirtschaft</w:t>
      </w:r>
    </w:p>
    <w:p w:rsidR="005B7D7A" w:rsidRPr="007B5187" w:rsidRDefault="005B7D7A" w:rsidP="001A1E0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1A1E0D" w:rsidRPr="001A1E0D">
        <w:rPr>
          <w:sz w:val="21"/>
          <w:szCs w:val="21"/>
        </w:rPr>
        <w:t xml:space="preserve">Luzerner Kantonsspital; Gesundheit,  6‘802 Angestellte, 937.2 Mio. Ums.  </w:t>
      </w:r>
      <w:r w:rsidR="001A1E0D">
        <w:rPr>
          <w:sz w:val="21"/>
          <w:szCs w:val="21"/>
        </w:rPr>
        <w:br/>
      </w:r>
      <w:r w:rsidR="001A1E0D" w:rsidRPr="001A1E0D">
        <w:rPr>
          <w:sz w:val="21"/>
          <w:szCs w:val="21"/>
        </w:rPr>
        <w:t xml:space="preserve">Migros Luzern; Lebensmittel, 5‘054 Angestellte, 121.8 Mio. Umsatz </w:t>
      </w:r>
      <w:r w:rsidR="001A1E0D">
        <w:rPr>
          <w:sz w:val="21"/>
          <w:szCs w:val="21"/>
        </w:rPr>
        <w:br/>
      </w:r>
      <w:r w:rsidR="001A1E0D" w:rsidRPr="001A1E0D">
        <w:rPr>
          <w:sz w:val="21"/>
          <w:szCs w:val="21"/>
        </w:rPr>
        <w:t>Post; Dienstleistungen, 3‘449 Angestellte, 7.99 Mrd. Umsatz</w:t>
      </w:r>
    </w:p>
    <w:p w:rsidR="005B7D7A" w:rsidRDefault="00B8636C" w:rsidP="001A1E0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640184" cy="1104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084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25283" y="0"/>
                            <a:ext cx="166624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41939" y="0"/>
                            <a:ext cx="119824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B4BE4" id="Gruppieren 7" o:spid="_x0000_s1026" style="position:absolute;margin-left:163pt;margin-top:283.25pt;width:388.35pt;height:87pt;z-index:251677695;mso-position-horizontal-relative:page;mso-position-vertical-relative:page;mso-width-relative:margin;mso-height-relative:margin" coordsize="46401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1680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6q7XAAAAA2gAAAA8AAABkcnMvZG93bnJldi54bWxET01rwkAQvQv+h2UKvUizq2ApqauoaBFv&#10;puJ5yI5JmuxsyK4x/fddQehpeLzPWawG24ieOl851jBNFAji3JmKCw3n7/3bBwgfkA02jknDL3lY&#10;LcejBabG3flEfRYKEUPYp6ihDKFNpfR5SRZ94lriyF1dZzFE2BXSdHiP4baRM6XepcWKY0OJLW1L&#10;yuvsZjXctl8q+1F1Pb+uL7uNOcnjhHutX1+G9SeIQEP4Fz/dBxPnw+OVx5X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qrtcAAAADaAAAADwAAAAAAAAAAAAAAAACfAgAA&#10;ZHJzL2Rvd25yZXYueG1sUEsFBgAAAAAEAAQA9wAAAIwDAAAAAA==&#10;">
                  <v:imagedata r:id="rId11" o:title=""/>
                  <v:path arrowok="t"/>
                </v:shape>
                <v:shape id="Grafik 2" o:spid="_x0000_s1028" type="#_x0000_t75" style="position:absolute;left:17252;width:1666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8cazDAAAA2gAAAA8AAABkcnMvZG93bnJldi54bWxEj0GLwjAUhO8L/ofwBC+LpvbgSjWKuqzs&#10;xYPVi7dH82yrzUttonb99UZY8DjMzDfMdN6aStyocaVlBcNBBII4s7rkXMF+99Mfg3AeWWNlmRT8&#10;kYP5rPMxxUTbO2/plvpcBAi7BBUU3teJlC4ryKAb2Jo4eEfbGPRBNrnUDd4D3FQyjqKRNFhyWCiw&#10;plVB2Tm9GgWX7eFyLR/xV3T6Xu4+080opjUq1eu2iwkIT61/h//bv1pBDK8r4Qb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xxrMMAAADaAAAADwAAAAAAAAAAAAAAAACf&#10;AgAAZHJzL2Rvd25yZXYueG1sUEsFBgAAAAAEAAQA9wAAAI8DAAAAAA==&#10;">
                  <v:imagedata r:id="rId12" o:title=""/>
                  <v:path arrowok="t"/>
                </v:shape>
                <v:shape id="Grafik 4" o:spid="_x0000_s1029" type="#_x0000_t75" style="position:absolute;left:34419;width:11982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O8fFAAAA2gAAAA8AAABkcnMvZG93bnJldi54bWxEj0FrwkAUhO8F/8PyBC+lbipFJXUTNNDS&#10;ggeNxertkX0mwezbkN1q+u9dodDjMDPfMIu0N424UOdqywqexxEI4sLqmksFX7u3pzkI55E1NpZJ&#10;wS85SJPBwwJjba+8pUvuSxEg7GJUUHnfxlK6oiKDbmxb4uCdbGfQB9mVUnd4DXDTyEkUTaXBmsNC&#10;hS1lFRXn/McoaA7fs+x4fs8eN5+r3O/3a4oOhVKjYb98BeGp9//hv/aHVvAC9yvhBsj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IjvHxQAAANoAAAAPAAAAAAAAAAAAAAAA&#10;AJ8CAABkcnMvZG93bnJldi54bWxQSwUGAAAAAAQABAD3AAAAkQMAAAAA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1A1E0D" w:rsidRPr="001A1E0D">
        <w:rPr>
          <w:sz w:val="21"/>
          <w:szCs w:val="21"/>
        </w:rPr>
        <w:t xml:space="preserve">Kapellbrücke | </w:t>
      </w:r>
      <w:r w:rsidR="00844085" w:rsidRPr="001A1E0D">
        <w:rPr>
          <w:sz w:val="21"/>
          <w:szCs w:val="21"/>
        </w:rPr>
        <w:t xml:space="preserve">Musikpavillon am Nationalquai </w:t>
      </w:r>
      <w:r w:rsidR="00844085">
        <w:rPr>
          <w:sz w:val="21"/>
          <w:szCs w:val="21"/>
        </w:rPr>
        <w:t xml:space="preserve">| </w:t>
      </w:r>
      <w:r w:rsidR="00237221">
        <w:rPr>
          <w:sz w:val="21"/>
          <w:szCs w:val="21"/>
        </w:rPr>
        <w:t>Löwendenkmal | Wasserturm</w:t>
      </w:r>
      <w:r w:rsidR="00237221">
        <w:rPr>
          <w:sz w:val="21"/>
          <w:szCs w:val="21"/>
        </w:rPr>
        <w:br/>
      </w:r>
      <w:r w:rsidR="001A1E0D" w:rsidRPr="001A1E0D">
        <w:rPr>
          <w:sz w:val="21"/>
          <w:szCs w:val="21"/>
        </w:rPr>
        <w:t xml:space="preserve">Town Hall | La </w:t>
      </w:r>
      <w:proofErr w:type="spellStart"/>
      <w:r w:rsidR="001A1E0D" w:rsidRPr="001A1E0D">
        <w:rPr>
          <w:sz w:val="21"/>
          <w:szCs w:val="21"/>
        </w:rPr>
        <w:t>Collection’Air</w:t>
      </w:r>
      <w:proofErr w:type="spellEnd"/>
      <w:r w:rsidR="001A1E0D" w:rsidRPr="001A1E0D">
        <w:rPr>
          <w:sz w:val="21"/>
          <w:szCs w:val="21"/>
        </w:rPr>
        <w:t xml:space="preserve"> Art Park </w:t>
      </w:r>
      <w:r w:rsidR="00237221">
        <w:rPr>
          <w:sz w:val="21"/>
          <w:szCs w:val="21"/>
        </w:rPr>
        <w:t>(</w:t>
      </w:r>
      <w:proofErr w:type="spellStart"/>
      <w:r w:rsidR="00237221">
        <w:rPr>
          <w:sz w:val="21"/>
          <w:szCs w:val="21"/>
        </w:rPr>
        <w:t>Gütsch</w:t>
      </w:r>
      <w:proofErr w:type="spellEnd"/>
      <w:r w:rsidR="00237221">
        <w:rPr>
          <w:sz w:val="21"/>
          <w:szCs w:val="21"/>
        </w:rPr>
        <w:t>)</w:t>
      </w:r>
      <w:r w:rsidR="00CE60D8" w:rsidRPr="001A1E0D">
        <w:rPr>
          <w:sz w:val="21"/>
          <w:szCs w:val="21"/>
        </w:rPr>
        <w:t xml:space="preserve"> </w:t>
      </w:r>
      <w:r w:rsidR="00775DA6">
        <w:rPr>
          <w:sz w:val="21"/>
          <w:szCs w:val="21"/>
        </w:rPr>
        <w:t xml:space="preserve">| KKL | Dampfschiff-Flotte | Rosengart Museum | </w:t>
      </w:r>
      <w:proofErr w:type="spellStart"/>
      <w:r w:rsidR="00775DA6">
        <w:rPr>
          <w:sz w:val="21"/>
          <w:szCs w:val="21"/>
        </w:rPr>
        <w:t>Bourbaki</w:t>
      </w:r>
      <w:proofErr w:type="spellEnd"/>
      <w:r w:rsidR="00775DA6">
        <w:rPr>
          <w:sz w:val="21"/>
          <w:szCs w:val="21"/>
        </w:rPr>
        <w:t xml:space="preserve"> Panorama | Gletschergarten | </w:t>
      </w:r>
      <w:proofErr w:type="spellStart"/>
      <w:r w:rsidR="00775DA6">
        <w:rPr>
          <w:sz w:val="21"/>
          <w:szCs w:val="21"/>
        </w:rPr>
        <w:t>Museggmauer</w:t>
      </w:r>
      <w:proofErr w:type="spellEnd"/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0C712F" w:rsidRPr="000C712F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C712F"/>
    <w:rsid w:val="000D7877"/>
    <w:rsid w:val="000E2D89"/>
    <w:rsid w:val="000F26DE"/>
    <w:rsid w:val="0015206D"/>
    <w:rsid w:val="00155AE8"/>
    <w:rsid w:val="001A1E0D"/>
    <w:rsid w:val="001B670F"/>
    <w:rsid w:val="001C7ACF"/>
    <w:rsid w:val="001D4FDF"/>
    <w:rsid w:val="001E4581"/>
    <w:rsid w:val="00204012"/>
    <w:rsid w:val="00237221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E2C9B"/>
    <w:rsid w:val="00775DA6"/>
    <w:rsid w:val="007A6AFE"/>
    <w:rsid w:val="007B5187"/>
    <w:rsid w:val="007D68FD"/>
    <w:rsid w:val="007E1DAC"/>
    <w:rsid w:val="008128EE"/>
    <w:rsid w:val="00844085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718D"/>
    <w:rsid w:val="00B8636C"/>
    <w:rsid w:val="00BC2AD9"/>
    <w:rsid w:val="00C818C3"/>
    <w:rsid w:val="00CE60D8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D9975-0840-454C-AB4E-C92752FAC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3BEF5BD5.dotm</Template>
  <TotalTime>0</TotalTime>
  <Pages>1</Pages>
  <Words>98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52</cp:revision>
  <cp:lastPrinted>2018-12-14T14:17:00Z</cp:lastPrinted>
  <dcterms:created xsi:type="dcterms:W3CDTF">2018-11-20T10:14:00Z</dcterms:created>
  <dcterms:modified xsi:type="dcterms:W3CDTF">2019-01-25T11:40:00Z</dcterms:modified>
</cp:coreProperties>
</file>