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6A2E95" w:rsidP="000D6AB6">
      <w:pPr>
        <w:tabs>
          <w:tab w:val="left" w:pos="7655"/>
        </w:tabs>
        <w:spacing w:after="120" w:line="240" w:lineRule="auto"/>
        <w:ind w:left="2693" w:hanging="2693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45951" behindDoc="0" locked="0" layoutInCell="1" allowOverlap="1" wp14:anchorId="5E1FB861" wp14:editId="01F14127">
            <wp:simplePos x="0" y="0"/>
            <wp:positionH relativeFrom="page">
              <wp:posOffset>6254010</wp:posOffset>
            </wp:positionH>
            <wp:positionV relativeFrom="page">
              <wp:posOffset>600075</wp:posOffset>
            </wp:positionV>
            <wp:extent cx="756920" cy="904493"/>
            <wp:effectExtent l="0" t="0" r="5080" b="0"/>
            <wp:wrapNone/>
            <wp:docPr id="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920" cy="90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603">
        <w:rPr>
          <w:b/>
          <w:sz w:val="44"/>
        </w:rPr>
        <w:t>Bern</w:t>
      </w:r>
      <w:r w:rsidR="00686859" w:rsidRPr="00686859">
        <w:rPr>
          <w:noProof/>
          <w:lang w:eastAsia="de-CH"/>
        </w:rPr>
        <w:t xml:space="preserve"> </w:t>
      </w:r>
      <w:r w:rsidR="00A42B94">
        <w:rPr>
          <w:b/>
          <w:sz w:val="44"/>
        </w:rPr>
        <w:tab/>
      </w:r>
    </w:p>
    <w:p w:rsidR="006E2C9B" w:rsidRPr="00AA0590" w:rsidRDefault="00AA0590" w:rsidP="000D6AB6">
      <w:pPr>
        <w:spacing w:after="120" w:line="240" w:lineRule="auto"/>
        <w:ind w:left="2127" w:hanging="2127"/>
        <w:rPr>
          <w:sz w:val="21"/>
          <w:szCs w:val="21"/>
        </w:rPr>
      </w:pPr>
      <w:r w:rsidRPr="00AA0590">
        <w:rPr>
          <w:sz w:val="21"/>
          <w:szCs w:val="21"/>
        </w:rPr>
        <w:t>Hauptstadt:</w:t>
      </w:r>
      <w:r w:rsidRPr="00AA0590">
        <w:rPr>
          <w:sz w:val="21"/>
          <w:szCs w:val="21"/>
        </w:rPr>
        <w:tab/>
        <w:t>Bern</w:t>
      </w:r>
      <w:r w:rsidRPr="00AA0590">
        <w:rPr>
          <w:sz w:val="21"/>
          <w:szCs w:val="21"/>
        </w:rPr>
        <w:tab/>
      </w:r>
      <w:r w:rsidRPr="00AA0590">
        <w:rPr>
          <w:sz w:val="21"/>
          <w:szCs w:val="21"/>
        </w:rPr>
        <w:tab/>
      </w:r>
      <w:r w:rsidRPr="00AA0590">
        <w:rPr>
          <w:sz w:val="21"/>
          <w:szCs w:val="21"/>
        </w:rPr>
        <w:tab/>
      </w:r>
      <w:r w:rsidR="006E2C9B" w:rsidRPr="00AA0590">
        <w:rPr>
          <w:sz w:val="21"/>
          <w:szCs w:val="21"/>
        </w:rPr>
        <w:t>Sprache</w:t>
      </w:r>
      <w:r w:rsidR="00DD0209" w:rsidRPr="00AA0590">
        <w:rPr>
          <w:sz w:val="21"/>
          <w:szCs w:val="21"/>
        </w:rPr>
        <w:t>n</w:t>
      </w:r>
      <w:r w:rsidRPr="00AA0590">
        <w:rPr>
          <w:sz w:val="21"/>
          <w:szCs w:val="21"/>
        </w:rPr>
        <w:t xml:space="preserve">: </w:t>
      </w:r>
      <w:r w:rsidR="002D1AE9" w:rsidRPr="00AA0590">
        <w:rPr>
          <w:sz w:val="21"/>
          <w:szCs w:val="21"/>
        </w:rPr>
        <w:t>Deutsch</w:t>
      </w:r>
      <w:r w:rsidR="00A61603" w:rsidRPr="00AA0590">
        <w:rPr>
          <w:sz w:val="21"/>
          <w:szCs w:val="21"/>
        </w:rPr>
        <w:t>, Französisch</w:t>
      </w:r>
    </w:p>
    <w:p w:rsidR="006E2C9B" w:rsidRPr="00AA0590" w:rsidRDefault="00AA0590" w:rsidP="000D6AB6">
      <w:pPr>
        <w:spacing w:after="120" w:line="240" w:lineRule="auto"/>
        <w:ind w:left="2127" w:hanging="2127"/>
        <w:rPr>
          <w:sz w:val="21"/>
          <w:szCs w:val="21"/>
        </w:rPr>
      </w:pPr>
      <w:r w:rsidRPr="00AA0590">
        <w:rPr>
          <w:sz w:val="21"/>
          <w:szCs w:val="21"/>
        </w:rPr>
        <w:t>Fläche in km</w:t>
      </w:r>
      <w:r w:rsidRPr="00AA0590">
        <w:rPr>
          <w:sz w:val="21"/>
          <w:szCs w:val="21"/>
          <w:vertAlign w:val="superscript"/>
        </w:rPr>
        <w:t>2</w:t>
      </w:r>
      <w:r w:rsidRPr="00AA0590">
        <w:rPr>
          <w:sz w:val="21"/>
          <w:szCs w:val="21"/>
        </w:rPr>
        <w:t>:</w:t>
      </w:r>
      <w:r w:rsidRPr="00AA0590">
        <w:rPr>
          <w:sz w:val="21"/>
          <w:szCs w:val="21"/>
        </w:rPr>
        <w:tab/>
        <w:t>5‘959</w:t>
      </w:r>
      <w:r w:rsidRPr="00AA0590">
        <w:rPr>
          <w:sz w:val="21"/>
          <w:szCs w:val="21"/>
        </w:rPr>
        <w:tab/>
      </w:r>
      <w:r w:rsidRPr="00AA0590">
        <w:rPr>
          <w:sz w:val="21"/>
          <w:szCs w:val="21"/>
        </w:rPr>
        <w:tab/>
      </w:r>
      <w:r w:rsidRPr="00AA0590">
        <w:rPr>
          <w:sz w:val="21"/>
          <w:szCs w:val="21"/>
        </w:rPr>
        <w:tab/>
      </w:r>
      <w:r w:rsidR="006E2C9B" w:rsidRPr="00AA0590">
        <w:rPr>
          <w:sz w:val="21"/>
          <w:szCs w:val="21"/>
        </w:rPr>
        <w:t>Einwohner:</w:t>
      </w:r>
      <w:r w:rsidRPr="00AA0590">
        <w:rPr>
          <w:sz w:val="21"/>
          <w:szCs w:val="21"/>
        </w:rPr>
        <w:t xml:space="preserve"> </w:t>
      </w:r>
      <w:r w:rsidR="00A61603" w:rsidRPr="00AA0590">
        <w:rPr>
          <w:sz w:val="21"/>
          <w:szCs w:val="21"/>
        </w:rPr>
        <w:t>1.03 Mio.</w:t>
      </w:r>
      <w:r w:rsidRPr="00AA0590">
        <w:rPr>
          <w:sz w:val="21"/>
          <w:szCs w:val="21"/>
        </w:rPr>
        <w:t xml:space="preserve"> </w:t>
      </w:r>
    </w:p>
    <w:p w:rsidR="00AA0590" w:rsidRDefault="00AA0590" w:rsidP="000D6AB6">
      <w:pPr>
        <w:spacing w:after="120" w:line="240" w:lineRule="auto"/>
        <w:ind w:left="2127" w:hanging="2127"/>
        <w:rPr>
          <w:sz w:val="21"/>
          <w:szCs w:val="21"/>
        </w:rPr>
      </w:pPr>
      <w:r w:rsidRPr="00AA0590">
        <w:rPr>
          <w:sz w:val="21"/>
          <w:szCs w:val="21"/>
        </w:rPr>
        <w:t>Kantonsgrenzen:</w:t>
      </w:r>
      <w:r w:rsidRPr="00AA0590">
        <w:rPr>
          <w:sz w:val="21"/>
          <w:szCs w:val="21"/>
        </w:rPr>
        <w:tab/>
        <w:t xml:space="preserve">Aargau, Freiburg, Jura, Luzern, Neuenburg, Nidwalden, Obwalden, </w:t>
      </w:r>
      <w:r>
        <w:rPr>
          <w:sz w:val="21"/>
          <w:szCs w:val="21"/>
        </w:rPr>
        <w:br/>
      </w:r>
      <w:r w:rsidRPr="00AA0590">
        <w:rPr>
          <w:sz w:val="21"/>
          <w:szCs w:val="21"/>
        </w:rPr>
        <w:t>Solothurn, Uri, Waadt, Wallis</w:t>
      </w:r>
    </w:p>
    <w:p w:rsidR="006E2C9B" w:rsidRPr="00AA0590" w:rsidRDefault="00823B3A" w:rsidP="000D6AB6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 wp14:anchorId="17C7A3DA" wp14:editId="60E5ACF9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F90835" id="Gerader Verbinder 14" o:spid="_x0000_s1026" style="position:absolute;z-index:25164492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70TV97UBAADE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AA0590">
        <w:rPr>
          <w:sz w:val="21"/>
          <w:szCs w:val="21"/>
        </w:rPr>
        <w:t>Landschaftscharakter:</w:t>
      </w:r>
      <w:r w:rsidR="006E2C9B" w:rsidRPr="00AA0590">
        <w:rPr>
          <w:sz w:val="21"/>
          <w:szCs w:val="21"/>
        </w:rPr>
        <w:tab/>
      </w:r>
      <w:r w:rsidR="00A61603" w:rsidRPr="00AA0590">
        <w:rPr>
          <w:sz w:val="21"/>
          <w:szCs w:val="21"/>
        </w:rPr>
        <w:t xml:space="preserve">Bewaldete Hügel, prächtige Seen, </w:t>
      </w:r>
      <w:r w:rsidR="00686859" w:rsidRPr="00AA0590">
        <w:rPr>
          <w:sz w:val="21"/>
          <w:szCs w:val="21"/>
        </w:rPr>
        <w:t>offenes Mittelland</w:t>
      </w:r>
      <w:r w:rsidR="00320BA7" w:rsidRPr="00AA0590">
        <w:rPr>
          <w:sz w:val="21"/>
          <w:szCs w:val="21"/>
        </w:rPr>
        <w:t xml:space="preserve">, </w:t>
      </w:r>
      <w:r w:rsidR="003344EB" w:rsidRPr="00AA0590">
        <w:rPr>
          <w:sz w:val="21"/>
          <w:szCs w:val="21"/>
        </w:rPr>
        <w:t xml:space="preserve">majestätische </w:t>
      </w:r>
      <w:r w:rsidR="00F77FAD" w:rsidRPr="00AA0590">
        <w:rPr>
          <w:sz w:val="21"/>
          <w:szCs w:val="21"/>
        </w:rPr>
        <w:t>Berge</w:t>
      </w:r>
      <w:r w:rsidR="007076FF" w:rsidRPr="00AA0590">
        <w:rPr>
          <w:sz w:val="21"/>
          <w:szCs w:val="21"/>
        </w:rPr>
        <w:t xml:space="preserve">, </w:t>
      </w:r>
      <w:r w:rsidR="00810173">
        <w:rPr>
          <w:sz w:val="21"/>
          <w:szCs w:val="21"/>
        </w:rPr>
        <w:br/>
      </w:r>
      <w:r w:rsidR="007076FF" w:rsidRPr="00AA0590">
        <w:rPr>
          <w:sz w:val="21"/>
          <w:szCs w:val="21"/>
        </w:rPr>
        <w:t>Voralpen, Täler</w:t>
      </w:r>
    </w:p>
    <w:p w:rsidR="00810173" w:rsidRPr="00AA0590" w:rsidRDefault="00810173" w:rsidP="000D6AB6">
      <w:pPr>
        <w:spacing w:after="120" w:line="240" w:lineRule="auto"/>
        <w:ind w:left="2127" w:right="-284" w:hanging="2127"/>
        <w:rPr>
          <w:sz w:val="21"/>
          <w:szCs w:val="21"/>
        </w:rPr>
      </w:pPr>
      <w:r w:rsidRPr="00AA0590">
        <w:rPr>
          <w:sz w:val="21"/>
          <w:szCs w:val="21"/>
        </w:rPr>
        <w:t>Wirtschaft:</w:t>
      </w:r>
      <w:r w:rsidRPr="00AA0590">
        <w:rPr>
          <w:sz w:val="21"/>
          <w:szCs w:val="21"/>
        </w:rPr>
        <w:tab/>
        <w:t xml:space="preserve">Intersport Holding; Sportfachhandel, 67‘000 Angestellte, 12 Mrd. Umsatz </w:t>
      </w:r>
      <w:r w:rsidR="00625DC9">
        <w:rPr>
          <w:sz w:val="21"/>
          <w:szCs w:val="21"/>
        </w:rPr>
        <w:br/>
      </w:r>
      <w:r w:rsidRPr="00AA0590">
        <w:rPr>
          <w:sz w:val="21"/>
          <w:szCs w:val="21"/>
        </w:rPr>
        <w:t xml:space="preserve">SBB; Öffentlicher Verkehr, 27‘182 Angestellte, 9.44 Mrd. Umsatz  </w:t>
      </w:r>
      <w:r w:rsidR="00625DC9">
        <w:rPr>
          <w:sz w:val="21"/>
          <w:szCs w:val="21"/>
        </w:rPr>
        <w:br/>
      </w:r>
      <w:r w:rsidRPr="00AA0590">
        <w:rPr>
          <w:sz w:val="21"/>
          <w:szCs w:val="21"/>
        </w:rPr>
        <w:t>Swisscom AG; Telekommunikation, 17‘688 Angestellte, 9.47 Mrd. Umsatz</w:t>
      </w:r>
    </w:p>
    <w:p w:rsidR="00810173" w:rsidRPr="00AA0590" w:rsidRDefault="007E1DAC" w:rsidP="00CF2618">
      <w:pPr>
        <w:spacing w:after="120" w:line="240" w:lineRule="auto"/>
        <w:ind w:left="2127" w:hanging="2127"/>
        <w:rPr>
          <w:sz w:val="21"/>
          <w:szCs w:val="21"/>
        </w:rPr>
      </w:pPr>
      <w:r w:rsidRPr="00AA0590">
        <w:rPr>
          <w:sz w:val="21"/>
          <w:szCs w:val="21"/>
        </w:rPr>
        <w:t>Sehenswürdigkeiten:</w:t>
      </w:r>
      <w:r w:rsidRPr="00AA0590">
        <w:rPr>
          <w:sz w:val="21"/>
          <w:szCs w:val="21"/>
        </w:rPr>
        <w:tab/>
      </w:r>
      <w:r w:rsidR="00E40E33" w:rsidRPr="00AA0590">
        <w:rPr>
          <w:sz w:val="21"/>
          <w:szCs w:val="21"/>
        </w:rPr>
        <w:t xml:space="preserve">Berner Münster | </w:t>
      </w:r>
      <w:r w:rsidR="0015300C" w:rsidRPr="00AA0590">
        <w:rPr>
          <w:sz w:val="21"/>
          <w:szCs w:val="21"/>
        </w:rPr>
        <w:t xml:space="preserve">Bundeshaus </w:t>
      </w:r>
      <w:r w:rsidR="0015300C">
        <w:rPr>
          <w:sz w:val="21"/>
          <w:szCs w:val="21"/>
        </w:rPr>
        <w:t xml:space="preserve">| </w:t>
      </w:r>
      <w:r w:rsidR="005017BA" w:rsidRPr="00AA0590">
        <w:rPr>
          <w:sz w:val="21"/>
          <w:szCs w:val="21"/>
        </w:rPr>
        <w:t>Bärenpark</w:t>
      </w:r>
      <w:r w:rsidR="005017BA">
        <w:rPr>
          <w:sz w:val="21"/>
          <w:szCs w:val="21"/>
        </w:rPr>
        <w:t xml:space="preserve"> | </w:t>
      </w:r>
      <w:proofErr w:type="spellStart"/>
      <w:r w:rsidR="00D4462C" w:rsidRPr="00AA0590">
        <w:rPr>
          <w:sz w:val="21"/>
          <w:szCs w:val="21"/>
        </w:rPr>
        <w:t>Zytglogge</w:t>
      </w:r>
      <w:proofErr w:type="spellEnd"/>
      <w:r w:rsidR="00D4462C">
        <w:rPr>
          <w:sz w:val="21"/>
          <w:szCs w:val="21"/>
        </w:rPr>
        <w:t xml:space="preserve"> | </w:t>
      </w:r>
      <w:r w:rsidR="00D4462C" w:rsidRPr="00AA0590">
        <w:rPr>
          <w:sz w:val="21"/>
          <w:szCs w:val="21"/>
        </w:rPr>
        <w:t xml:space="preserve">First Cliff </w:t>
      </w:r>
      <w:proofErr w:type="spellStart"/>
      <w:r w:rsidR="00D4462C" w:rsidRPr="00AA0590">
        <w:rPr>
          <w:sz w:val="21"/>
          <w:szCs w:val="21"/>
        </w:rPr>
        <w:t>Walk</w:t>
      </w:r>
      <w:proofErr w:type="spellEnd"/>
      <w:r w:rsidR="00D4462C" w:rsidRPr="00AA0590">
        <w:rPr>
          <w:sz w:val="21"/>
          <w:szCs w:val="21"/>
        </w:rPr>
        <w:t xml:space="preserve"> </w:t>
      </w:r>
      <w:proofErr w:type="spellStart"/>
      <w:r w:rsidR="00D4462C" w:rsidRPr="00AA0590">
        <w:rPr>
          <w:sz w:val="21"/>
          <w:szCs w:val="21"/>
        </w:rPr>
        <w:t>by</w:t>
      </w:r>
      <w:proofErr w:type="spellEnd"/>
      <w:r w:rsidR="00D4462C" w:rsidRPr="00AA0590">
        <w:rPr>
          <w:sz w:val="21"/>
          <w:szCs w:val="21"/>
        </w:rPr>
        <w:t xml:space="preserve"> </w:t>
      </w:r>
      <w:proofErr w:type="spellStart"/>
      <w:r w:rsidR="00D4462C" w:rsidRPr="00AA0590">
        <w:rPr>
          <w:sz w:val="21"/>
          <w:szCs w:val="21"/>
        </w:rPr>
        <w:t>Tissot</w:t>
      </w:r>
      <w:proofErr w:type="spellEnd"/>
      <w:r w:rsidR="00D4462C" w:rsidRPr="00AA0590">
        <w:rPr>
          <w:sz w:val="21"/>
          <w:szCs w:val="21"/>
        </w:rPr>
        <w:t xml:space="preserve"> </w:t>
      </w:r>
      <w:r w:rsidR="00D4462C">
        <w:rPr>
          <w:sz w:val="21"/>
          <w:szCs w:val="21"/>
        </w:rPr>
        <w:t>Schloss Thun</w:t>
      </w:r>
    </w:p>
    <w:p w:rsidR="00D4462C" w:rsidRPr="00AA0590" w:rsidRDefault="00D4462C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76671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3600450</wp:posOffset>
                </wp:positionV>
                <wp:extent cx="4932000" cy="1105200"/>
                <wp:effectExtent l="0" t="0" r="254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3958074" cy="1104900"/>
                        </a:xfrm>
                      </wpg:grpSpPr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06769" y="0"/>
                            <a:ext cx="155130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31652" y="0"/>
                            <a:ext cx="14287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00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620BD" id="Gruppieren 3" o:spid="_x0000_s1026" style="position:absolute;margin-left:163pt;margin-top:283.5pt;width:388.35pt;height:87pt;z-index:251676671;mso-position-horizontal-relative:page;mso-position-vertical-relative:page;mso-width-relative:margin;mso-height-relative:margin" coordsize="3958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5" o:spid="_x0000_s1027" type="#_x0000_t75" style="position:absolute;left:24067;width:1551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k9k7AAAAA2wAAAA8AAABkcnMvZG93bnJldi54bWxET01rAjEQvQv+hzCCN80qWGQ1SlGkhV7U&#10;tlBvw2bMLt1MliTubv+9KQje5vE+Z73tbS1a8qFyrGA2zUAQF05XbBR8fR4mSxAhImusHZOCPwqw&#10;3QwHa8y16/hE7TkakUI45KigjLHJpQxFSRbD1DXEibs6bzEm6I3UHrsUbms5z7IXabHi1FBiQ7uS&#10;it/zzSqwe3O78pv8tsFn7cf+cjThp1NqPOpfVyAi9fEpfrjfdZq/gP9f0gFyc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2T2TsAAAADbAAAADwAAAAAAAAAAAAAAAACfAgAA&#10;ZHJzL2Rvd25yZXYueG1sUEsFBgAAAAAEAAQA9wAAAIwDAAAAAA==&#10;">
                  <v:imagedata r:id="rId11" o:title=""/>
                  <v:path arrowok="t"/>
                </v:shape>
                <v:shape id="Grafik 9" o:spid="_x0000_s1028" type="#_x0000_t75" style="position:absolute;left:9316;width:14288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SXFnEAAAA2gAAAA8AAABkcnMvZG93bnJldi54bWxEj0FrAjEUhO9C/0N4BW/dbHsodmsUqRR6&#10;WUSrVm+PzTMbunlZNum6/nsjFDwOM/MNM50PrhE9dcF6VvCc5SCIK68tGwXb78+nCYgQkTU2nknB&#10;hQLMZw+jKRban3lN/SYakSAcClRQx9gWUoaqJoch8y1x8k6+cxiT7IzUHZ4T3DXyJc9fpUPLaaHG&#10;lj5qqn43f07Ban/yx/JA5dLmx9XypwlmZyqlxo/D4h1EpCHew//tL63gDW5X0g2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7SXFnEAAAA2gAAAA8AAAAAAAAAAAAAAAAA&#10;nwIAAGRycy9kb3ducmV2LnhtbFBLBQYAAAAABAAEAPcAAACQAwAAAAA=&#10;">
                  <v:imagedata r:id="rId12" o:title=""/>
                  <v:path arrowok="t"/>
                </v:shape>
                <v:shape id="Grafik 1" o:spid="_x0000_s1029" type="#_x0000_t75" style="position:absolute;width:889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F3TBAAAA2gAAAA8AAABkcnMvZG93bnJldi54bWxET0trAjEQvhf8D2EEbzXxUSurUVQQPFhK&#10;1x48DpvpZulmsmyirv/eCIWeho/vOct152pxpTZUnjWMhgoEceFNxaWG79P+dQ4iRGSDtWfScKcA&#10;61XvZYmZ8Tf+omseS5FCOGSowcbYZFKGwpLDMPQNceJ+fOswJtiW0rR4S+GulmOlZtJhxanBYkM7&#10;S8VvfnEapub9Mmk+71ZNj9u3eTFS549aaT3od5sFiEhd/Bf/uQ8mzYfnK88r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tF3TBAAAA2gAAAA8AAAAAAAAAAAAAAAAAnwIA&#10;AGRycy9kb3ducmV2LnhtbFBLBQYAAAAABAAEAPcAAACNAwAAAAA=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sectPr w:rsidR="00D4462C" w:rsidRPr="00AA0590" w:rsidSect="00AA0590">
      <w:footerReference w:type="default" r:id="rId14"/>
      <w:pgSz w:w="11907" w:h="8391" w:orient="landscape" w:code="11"/>
      <w:pgMar w:top="851" w:right="851" w:bottom="851" w:left="1134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BD5EFB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A96751">
      <w:rPr>
        <w:sz w:val="16"/>
      </w:rPr>
      <w:tab/>
    </w:r>
    <w:r w:rsidR="00BD5EFB">
      <w:rPr>
        <w:sz w:val="16"/>
      </w:rPr>
      <w:tab/>
    </w:r>
    <w:r w:rsidRPr="0057509B">
      <w:rPr>
        <w:sz w:val="14"/>
      </w:rPr>
      <w:fldChar w:fldCharType="begin"/>
    </w:r>
    <w:r w:rsidRPr="0057509B">
      <w:rPr>
        <w:sz w:val="14"/>
      </w:rPr>
      <w:instrText>PAGE   \* MERGEFORMAT</w:instrText>
    </w:r>
    <w:r w:rsidRPr="0057509B">
      <w:rPr>
        <w:sz w:val="14"/>
      </w:rPr>
      <w:fldChar w:fldCharType="separate"/>
    </w:r>
    <w:r w:rsidR="00ED5E22" w:rsidRPr="00ED5E22">
      <w:rPr>
        <w:noProof/>
        <w:sz w:val="14"/>
        <w:lang w:val="de-DE"/>
      </w:rPr>
      <w:t>1</w:t>
    </w:r>
    <w:r w:rsidRPr="0057509B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478A2"/>
    <w:rsid w:val="00052633"/>
    <w:rsid w:val="000D6AB6"/>
    <w:rsid w:val="000E2D89"/>
    <w:rsid w:val="000F26DE"/>
    <w:rsid w:val="0015300C"/>
    <w:rsid w:val="00155AE8"/>
    <w:rsid w:val="00290FC8"/>
    <w:rsid w:val="002B595B"/>
    <w:rsid w:val="002B6219"/>
    <w:rsid w:val="002D1AE9"/>
    <w:rsid w:val="002D693A"/>
    <w:rsid w:val="00320BA7"/>
    <w:rsid w:val="003344EB"/>
    <w:rsid w:val="003427EF"/>
    <w:rsid w:val="003A58A1"/>
    <w:rsid w:val="00404945"/>
    <w:rsid w:val="00417275"/>
    <w:rsid w:val="00435890"/>
    <w:rsid w:val="004440E4"/>
    <w:rsid w:val="004565EA"/>
    <w:rsid w:val="00482911"/>
    <w:rsid w:val="0049301F"/>
    <w:rsid w:val="005017BA"/>
    <w:rsid w:val="00515E94"/>
    <w:rsid w:val="00536D6F"/>
    <w:rsid w:val="0057509B"/>
    <w:rsid w:val="005767EC"/>
    <w:rsid w:val="005B3400"/>
    <w:rsid w:val="005F42D2"/>
    <w:rsid w:val="00625DC9"/>
    <w:rsid w:val="006737BD"/>
    <w:rsid w:val="00686859"/>
    <w:rsid w:val="00696F4E"/>
    <w:rsid w:val="006A2E95"/>
    <w:rsid w:val="006D5198"/>
    <w:rsid w:val="006E2C9B"/>
    <w:rsid w:val="007076FF"/>
    <w:rsid w:val="0076033A"/>
    <w:rsid w:val="00782FA0"/>
    <w:rsid w:val="007A6AFE"/>
    <w:rsid w:val="007D68FD"/>
    <w:rsid w:val="007E1DAC"/>
    <w:rsid w:val="007F42FA"/>
    <w:rsid w:val="00810173"/>
    <w:rsid w:val="008128EE"/>
    <w:rsid w:val="00823B3A"/>
    <w:rsid w:val="00893689"/>
    <w:rsid w:val="0091388D"/>
    <w:rsid w:val="0093086C"/>
    <w:rsid w:val="00931B27"/>
    <w:rsid w:val="00940EC3"/>
    <w:rsid w:val="009A37A6"/>
    <w:rsid w:val="009C3083"/>
    <w:rsid w:val="009E2DF5"/>
    <w:rsid w:val="00A42B94"/>
    <w:rsid w:val="00A61603"/>
    <w:rsid w:val="00A6685D"/>
    <w:rsid w:val="00A96751"/>
    <w:rsid w:val="00AA0590"/>
    <w:rsid w:val="00AA52F8"/>
    <w:rsid w:val="00AC7257"/>
    <w:rsid w:val="00AD28CD"/>
    <w:rsid w:val="00B979A8"/>
    <w:rsid w:val="00BC2AD9"/>
    <w:rsid w:val="00BD5EFB"/>
    <w:rsid w:val="00C02CF2"/>
    <w:rsid w:val="00CA41DB"/>
    <w:rsid w:val="00CE2788"/>
    <w:rsid w:val="00CF2618"/>
    <w:rsid w:val="00D4462C"/>
    <w:rsid w:val="00DB6BFA"/>
    <w:rsid w:val="00DD0209"/>
    <w:rsid w:val="00E40E33"/>
    <w:rsid w:val="00E81E78"/>
    <w:rsid w:val="00EC2C41"/>
    <w:rsid w:val="00ED0AE8"/>
    <w:rsid w:val="00ED5E22"/>
    <w:rsid w:val="00EF3EEB"/>
    <w:rsid w:val="00F24D3D"/>
    <w:rsid w:val="00F77FAD"/>
    <w:rsid w:val="00F938C8"/>
    <w:rsid w:val="00F9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FAA82-969B-446E-A761-80B42B3B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68761E8.dotm</Template>
  <TotalTime>0</TotalTime>
  <Pages>1</Pages>
  <Words>90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60</cp:revision>
  <cp:lastPrinted>2018-12-13T11:05:00Z</cp:lastPrinted>
  <dcterms:created xsi:type="dcterms:W3CDTF">2018-11-20T10:14:00Z</dcterms:created>
  <dcterms:modified xsi:type="dcterms:W3CDTF">2019-01-25T11:41:00Z</dcterms:modified>
</cp:coreProperties>
</file>