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CF07F7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7C0487D9" wp14:editId="54DC91E8">
            <wp:simplePos x="0" y="0"/>
            <wp:positionH relativeFrom="page">
              <wp:posOffset>6271405</wp:posOffset>
            </wp:positionH>
            <wp:positionV relativeFrom="page">
              <wp:posOffset>595223</wp:posOffset>
            </wp:positionV>
            <wp:extent cx="750498" cy="879894"/>
            <wp:effectExtent l="0" t="0" r="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424" cy="88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Uri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CF07F7">
        <w:rPr>
          <w:sz w:val="21"/>
          <w:szCs w:val="21"/>
        </w:rPr>
        <w:t>Altdorf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CF07F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CF07F7">
        <w:rPr>
          <w:sz w:val="21"/>
          <w:szCs w:val="21"/>
        </w:rPr>
        <w:t>1‘077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CF07F7">
        <w:rPr>
          <w:sz w:val="21"/>
          <w:szCs w:val="21"/>
        </w:rPr>
        <w:t>36‘299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CF07F7" w:rsidRPr="00CF07F7">
        <w:rPr>
          <w:sz w:val="21"/>
          <w:szCs w:val="21"/>
        </w:rPr>
        <w:t>Bern, Glarus, Graubünden, Nidwalden, Schwyz, Tessin</w:t>
      </w:r>
      <w:r w:rsidR="00CF07F7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3E5F12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CF07F7" w:rsidRPr="00CF07F7">
        <w:rPr>
          <w:sz w:val="21"/>
          <w:szCs w:val="21"/>
        </w:rPr>
        <w:t>Hochgebirge bis 3‘630 m ü. M., Täler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proofErr w:type="spellStart"/>
      <w:r w:rsidR="00CF07F7" w:rsidRPr="00CF07F7">
        <w:rPr>
          <w:sz w:val="21"/>
          <w:szCs w:val="21"/>
        </w:rPr>
        <w:t>Datwyler</w:t>
      </w:r>
      <w:proofErr w:type="spellEnd"/>
      <w:r w:rsidR="00CF07F7" w:rsidRPr="00CF07F7">
        <w:rPr>
          <w:sz w:val="21"/>
          <w:szCs w:val="21"/>
        </w:rPr>
        <w:t xml:space="preserve"> Holding AG; Dichtungslösungen,</w:t>
      </w:r>
      <w:r w:rsidR="0089601A">
        <w:rPr>
          <w:sz w:val="21"/>
          <w:szCs w:val="21"/>
        </w:rPr>
        <w:t xml:space="preserve"> 6‘500 Angestellt, 1.16 Mrd. Umsatz</w:t>
      </w:r>
      <w:r w:rsidR="00CF07F7">
        <w:rPr>
          <w:sz w:val="21"/>
          <w:szCs w:val="21"/>
        </w:rPr>
        <w:br/>
      </w:r>
      <w:r w:rsidR="00CF07F7" w:rsidRPr="00CF07F7">
        <w:rPr>
          <w:sz w:val="21"/>
          <w:szCs w:val="21"/>
        </w:rPr>
        <w:t xml:space="preserve">Kantonale Verwaltung; 761 Angestellte, 407.9 Mio. Umsatz  </w:t>
      </w:r>
      <w:r w:rsidR="00CF07F7">
        <w:rPr>
          <w:sz w:val="21"/>
          <w:szCs w:val="21"/>
        </w:rPr>
        <w:br/>
      </w:r>
      <w:r w:rsidR="00CF07F7" w:rsidRPr="00CF07F7">
        <w:rPr>
          <w:sz w:val="21"/>
          <w:szCs w:val="21"/>
        </w:rPr>
        <w:t>Kantonsspital Uri; Gesundheit, 610 Angestellte, 57.82 Mio. Umsatz</w:t>
      </w:r>
    </w:p>
    <w:p w:rsidR="005B7D7A" w:rsidRDefault="00EF3094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5002721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62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08030" y="0"/>
                            <a:ext cx="11303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1222" y="0"/>
                            <a:ext cx="10185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42271" y="0"/>
                            <a:ext cx="10604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022D3" id="Gruppieren 10" o:spid="_x0000_s1026" style="position:absolute;margin-left:163pt;margin-top:283.25pt;width:388.35pt;height:87pt;z-index:251677695;mso-position-horizontal-relative:page;mso-position-vertical-relative:page;mso-width-relative:margin;mso-height-relative:margin" coordsize="5002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666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4MMbCAAAA2gAAAA8AAABkcnMvZG93bnJldi54bWxEj0FrwkAUhO+C/2F5Qi9SN0YoJXUTVCgU&#10;EaSxvb9mX5PQ7NuQ3W7iv3eFQo/DzHzDbIvJdCLQ4FrLCtarBARxZXXLtYKPy+vjMwjnkTV2lknB&#10;lRwU+Xy2xUzbkd8plL4WEcIuQwWN930mpasaMuhWtieO3rcdDPooh1rqAccIN51Mk+RJGmw5LjTY&#10;06Gh6qf8NQpsv5cpy1M4+xA2Y1gev86fqNTDYtq9gPA0+f/wX/tNK0jhfiXe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+DDGwgAAANoAAAAPAAAAAAAAAAAAAAAAAJ8C&#10;AABkcnMvZG93bnJldi54bWxQSwUGAAAAAAQABAD3AAAAjgMAAAAA&#10;">
                  <v:imagedata r:id="rId12" o:title=""/>
                  <v:path arrowok="t"/>
                </v:shape>
                <v:shape id="Grafik 1" o:spid="_x0000_s1028" type="#_x0000_t75" style="position:absolute;left:17080;width:1130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Uf3AAAAA2gAAAA8AAABkcnMvZG93bnJldi54bWxETz1vwjAQ3ZH4D9YhsRGHqiolxaCKFsTa&#10;tEPHI746gfgc2S6Ef19HqsR0enqft9r0thUX8qFxrGCe5SCIK6cbNgq+PnezZxAhImtsHZOCGwXY&#10;rMejFRbaXfmDLmU0IoVwKFBBHWNXSBmqmiyGzHXEiftx3mJM0BupPV5TuG3lQ54/SYsNp4YaO9rW&#10;VJ3LX6uga75PJm7N4nhYhoV5fHuf76tcqemkf30BEamPd/G/+6DTfBheGa5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NR/cAAAADaAAAADwAAAAAAAAAAAAAAAACfAgAA&#10;ZHJzL2Rvd25yZXYueG1sUEsFBgAAAAAEAAQA9wAAAIwDAAAAAA==&#10;">
                  <v:imagedata r:id="rId13" o:title=""/>
                  <v:path arrowok="t"/>
                </v:shape>
                <v:shape id="Grafik 7" o:spid="_x0000_s1029" type="#_x0000_t75" style="position:absolute;left:28812;width:1018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MZDDAAAA2gAAAA8AAABkcnMvZG93bnJldi54bWxEj09rAjEUxO8Fv0N4BS9Fs/6hldUoIig9&#10;qu2lt+fmuVm6eVmTuG6/vRGEHoeZ+Q2zWHW2Fi35UDlWMBpmIIgLpysuFXx/bQczECEia6wdk4I/&#10;CrBa9l4WmGt34wO1x1iKBOGQowITY5NLGQpDFsPQNcTJOztvMSbpS6k93hLc1nKcZe/SYsVpwWBD&#10;G0PF7/FqFZwvu+nuNHub2PZy3dvNz6E7eaNU/7Vbz0FE6uJ/+Nn+1Ao+4HEl3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kxkMMAAADaAAAADwAAAAAAAAAAAAAAAACf&#10;AgAAZHJzL2Rvd25yZXYueG1sUEsFBgAAAAAEAAQA9wAAAI8DAAAAAA==&#10;">
                  <v:imagedata r:id="rId14" o:title=""/>
                  <v:path arrowok="t"/>
                </v:shape>
                <v:shape id="Grafik 8" o:spid="_x0000_s1030" type="#_x0000_t75" style="position:absolute;left:39422;width:1060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LivAAAAA2gAAAA8AAABkcnMvZG93bnJldi54bWxET0trwkAQvhf8D8sIvRSdaItKdBWpFOyp&#10;+Dh4HLJjNpidDdltkv777qHQ48f33uwGV6uO21B50TCbZqBYCm8qKTVcLx+TFagQSQzVXljDDwfY&#10;bUdPG8qN7+XE3TmWKoVIyEmDjbHJEUNh2VGY+oYlcXffOooJtiWalvoU7mqcZ9kCHVWSGiw1/G65&#10;eJy/nQas+DV7u7+cbv3n0h6+jl3ZIGr9PB72a1CRh/gv/nMfjYa0NV1JNw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cuK8AAAADaAAAADwAAAAAAAAAAAAAAAACfAgAA&#10;ZHJzL2Rvd25yZXYueG1sUEsFBgAAAAAEAAQA9wAAAIwDAAAAAA==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CF07F7" w:rsidRPr="00CF07F7">
        <w:rPr>
          <w:sz w:val="21"/>
          <w:szCs w:val="21"/>
        </w:rPr>
        <w:t xml:space="preserve">Teufelsbrücke | 125 Meter Kristallhöhle | </w:t>
      </w:r>
      <w:r w:rsidR="00F27C11" w:rsidRPr="00CF07F7">
        <w:rPr>
          <w:sz w:val="21"/>
          <w:szCs w:val="21"/>
        </w:rPr>
        <w:t xml:space="preserve">Wilhelm Tell Monument </w:t>
      </w:r>
      <w:r w:rsidR="00F27C11">
        <w:rPr>
          <w:sz w:val="21"/>
          <w:szCs w:val="21"/>
        </w:rPr>
        <w:t xml:space="preserve">| </w:t>
      </w:r>
      <w:r w:rsidR="00CF07F7" w:rsidRPr="00CF07F7">
        <w:rPr>
          <w:sz w:val="21"/>
          <w:szCs w:val="21"/>
        </w:rPr>
        <w:t>Urkantons-Schwur au</w:t>
      </w:r>
      <w:r w:rsidR="00CF07F7">
        <w:rPr>
          <w:sz w:val="21"/>
          <w:szCs w:val="21"/>
        </w:rPr>
        <w:t xml:space="preserve">f </w:t>
      </w:r>
      <w:proofErr w:type="spellStart"/>
      <w:r w:rsidR="00CF07F7">
        <w:rPr>
          <w:sz w:val="21"/>
          <w:szCs w:val="21"/>
        </w:rPr>
        <w:t>Rütli</w:t>
      </w:r>
      <w:proofErr w:type="spellEnd"/>
      <w:r w:rsidR="00CF07F7">
        <w:rPr>
          <w:sz w:val="21"/>
          <w:szCs w:val="21"/>
        </w:rPr>
        <w:t xml:space="preserve"> Wiese </w:t>
      </w:r>
      <w:r w:rsidR="00CF07F7" w:rsidRPr="00CF07F7">
        <w:rPr>
          <w:sz w:val="21"/>
          <w:szCs w:val="21"/>
        </w:rPr>
        <w:t xml:space="preserve">| </w:t>
      </w:r>
      <w:proofErr w:type="spellStart"/>
      <w:r w:rsidR="00CF07F7" w:rsidRPr="00CF07F7">
        <w:rPr>
          <w:sz w:val="21"/>
          <w:szCs w:val="21"/>
        </w:rPr>
        <w:t>Tellskapelle</w:t>
      </w:r>
      <w:proofErr w:type="spellEnd"/>
      <w:r w:rsidR="00CF07F7" w:rsidRPr="00CF07F7">
        <w:rPr>
          <w:sz w:val="21"/>
          <w:szCs w:val="21"/>
        </w:rPr>
        <w:t xml:space="preserve"> | </w:t>
      </w:r>
      <w:proofErr w:type="spellStart"/>
      <w:r w:rsidR="00CF07F7" w:rsidRPr="00CF07F7">
        <w:rPr>
          <w:sz w:val="21"/>
          <w:szCs w:val="21"/>
        </w:rPr>
        <w:t>Turmli</w:t>
      </w:r>
      <w:proofErr w:type="spellEnd"/>
    </w:p>
    <w:sectPr w:rsidR="005B7D7A" w:rsidSect="005B7D7A">
      <w:footerReference w:type="default" r:id="rId16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243DF0" w:rsidRPr="00243DF0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43DF0"/>
    <w:rsid w:val="00284297"/>
    <w:rsid w:val="0028766E"/>
    <w:rsid w:val="002B6219"/>
    <w:rsid w:val="002C4AB4"/>
    <w:rsid w:val="002D1AE9"/>
    <w:rsid w:val="002D29B3"/>
    <w:rsid w:val="003A58A1"/>
    <w:rsid w:val="003A6050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3601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9601A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CF07F7"/>
    <w:rsid w:val="00DB6BFA"/>
    <w:rsid w:val="00DE12A1"/>
    <w:rsid w:val="00DF429D"/>
    <w:rsid w:val="00E81E78"/>
    <w:rsid w:val="00EF3094"/>
    <w:rsid w:val="00EF3EEB"/>
    <w:rsid w:val="00F27C11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9D3E3-AA8E-47D4-AACF-5236ECD5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D93EC9A8.dotm</Template>
  <TotalTime>0</TotalTime>
  <Pages>1</Pages>
  <Words>78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2018-12-21T09:57:00Z</cp:lastPrinted>
  <dcterms:created xsi:type="dcterms:W3CDTF">2018-11-20T10:14:00Z</dcterms:created>
  <dcterms:modified xsi:type="dcterms:W3CDTF">2019-01-25T11:39:00Z</dcterms:modified>
</cp:coreProperties>
</file>