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1958D9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5164" behindDoc="0" locked="0" layoutInCell="1" allowOverlap="1" wp14:anchorId="209F27A1" wp14:editId="14BFFF7E">
            <wp:simplePos x="0" y="0"/>
            <wp:positionH relativeFrom="margin">
              <wp:posOffset>5551170</wp:posOffset>
            </wp:positionH>
            <wp:positionV relativeFrom="margin">
              <wp:posOffset>54610</wp:posOffset>
            </wp:positionV>
            <wp:extent cx="732790" cy="885190"/>
            <wp:effectExtent l="0" t="0" r="0" b="0"/>
            <wp:wrapSquare wrapText="bothSides"/>
            <wp:docPr id="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2790" cy="8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Zürich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1958D9">
        <w:rPr>
          <w:sz w:val="21"/>
          <w:szCs w:val="21"/>
        </w:rPr>
        <w:t>Zürich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1958D9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="001958D9">
        <w:rPr>
          <w:sz w:val="21"/>
          <w:szCs w:val="21"/>
        </w:rPr>
        <w:t>:</w:t>
      </w:r>
      <w:r w:rsidR="001958D9">
        <w:rPr>
          <w:sz w:val="21"/>
          <w:szCs w:val="21"/>
        </w:rPr>
        <w:tab/>
        <w:t>1‘729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1958D9">
        <w:rPr>
          <w:sz w:val="21"/>
          <w:szCs w:val="21"/>
        </w:rPr>
        <w:t xml:space="preserve">1.498 Mio. 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1958D9" w:rsidRPr="001958D9">
        <w:rPr>
          <w:sz w:val="21"/>
          <w:szCs w:val="21"/>
        </w:rPr>
        <w:t xml:space="preserve">Aargau, Schaffhausen, Schwyz, St. Gallen, Thurgau, Zug, </w:t>
      </w:r>
      <w:r w:rsidR="001958D9">
        <w:rPr>
          <w:sz w:val="21"/>
          <w:szCs w:val="21"/>
        </w:rPr>
        <w:br/>
      </w:r>
      <w:r w:rsidR="001958D9" w:rsidRPr="001958D9">
        <w:rPr>
          <w:sz w:val="21"/>
          <w:szCs w:val="21"/>
        </w:rPr>
        <w:t xml:space="preserve">grenzt an </w:t>
      </w:r>
      <w:r w:rsidR="001958D9">
        <w:rPr>
          <w:sz w:val="21"/>
          <w:szCs w:val="21"/>
        </w:rPr>
        <w:t>D</w:t>
      </w:r>
      <w:r w:rsidR="001958D9" w:rsidRPr="001958D9">
        <w:rPr>
          <w:sz w:val="21"/>
          <w:szCs w:val="21"/>
        </w:rPr>
        <w:t>eutschland</w:t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83E10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1958D9" w:rsidRPr="001958D9">
        <w:rPr>
          <w:sz w:val="21"/>
          <w:szCs w:val="21"/>
        </w:rPr>
        <w:t>Grosser Zürichsee, Hügel (Zürich Oberland), Bäche, Flach- und Mittelland</w:t>
      </w:r>
    </w:p>
    <w:p w:rsidR="005B7D7A" w:rsidRPr="007B5187" w:rsidRDefault="005B7D7A" w:rsidP="001958D9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1958D9" w:rsidRPr="001958D9">
        <w:rPr>
          <w:sz w:val="21"/>
          <w:szCs w:val="21"/>
        </w:rPr>
        <w:t>ABB; Maschinenindustrie, 134‘800 Angestellte, 33.78 Mrd. Umsatz</w:t>
      </w:r>
      <w:r w:rsidR="001958D9">
        <w:rPr>
          <w:sz w:val="21"/>
          <w:szCs w:val="21"/>
        </w:rPr>
        <w:br/>
      </w:r>
      <w:r w:rsidR="001958D9" w:rsidRPr="001958D9">
        <w:rPr>
          <w:sz w:val="21"/>
          <w:szCs w:val="21"/>
        </w:rPr>
        <w:t>Migros; Detailhandel, 75‘302 Angestellte, 28.07 Mrd. Umsatz</w:t>
      </w:r>
      <w:r w:rsidR="001958D9">
        <w:rPr>
          <w:sz w:val="21"/>
          <w:szCs w:val="21"/>
        </w:rPr>
        <w:br/>
      </w:r>
      <w:proofErr w:type="spellStart"/>
      <w:r w:rsidR="001958D9" w:rsidRPr="001958D9">
        <w:rPr>
          <w:sz w:val="21"/>
          <w:szCs w:val="21"/>
        </w:rPr>
        <w:t>Swissport</w:t>
      </w:r>
      <w:proofErr w:type="spellEnd"/>
      <w:r w:rsidR="001958D9" w:rsidRPr="001958D9">
        <w:rPr>
          <w:sz w:val="21"/>
          <w:szCs w:val="21"/>
        </w:rPr>
        <w:t>; Dienstleistungen, 65‘000 Angestellte, 3.1 Mrd. Umsatz</w:t>
      </w:r>
    </w:p>
    <w:p w:rsidR="005B7D7A" w:rsidRDefault="00175087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816570" cy="110490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90777" y="0"/>
                            <a:ext cx="150622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46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43532" y="0"/>
                            <a:ext cx="73977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28535" y="0"/>
                            <a:ext cx="78803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BD701" id="Gruppieren 5" o:spid="_x0000_s1026" style="position:absolute;margin-left:163pt;margin-top:283.25pt;width:388.35pt;height:87pt;z-index:251673599;mso-position-horizontal-relative:page;mso-position-vertical-relative:page;mso-width-relative:margin;mso-height-relative:margin" coordsize="4816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7" type="#_x0000_t75" style="position:absolute;left:16907;width:15062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AojBAAAA2gAAAA8AAABkcnMvZG93bnJldi54bWxEj0GLwjAUhO+C/yG8BS+iqQoqXaOIIHhQ&#10;0Kr3R/O2Ldu81Cba+u+NIHgcZuYbZrFqTSkeVLvCsoLRMAJBnFpdcKbgct4O5iCcR9ZYWiYFT3Kw&#10;WnY7C4y1bfhEj8RnIkDYxagg976KpXRpTgbd0FbEwfuztUEfZJ1JXWMT4KaU4yiaSoMFh4UcK9rk&#10;lP4nd6PA3vC5P7TuGt2Ok/5pf278bJ0p1ftp178gPLX+G/60d1rBDN5Xwg2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VAojBAAAA2gAAAA8AAAAAAAAAAAAAAAAAnwIA&#10;AGRycy9kb3ducmV2LnhtbFBLBQYAAAAABAAEAPcAAACNAwAAAAA=&#10;">
                  <v:imagedata r:id="rId12" o:title=""/>
                  <v:path arrowok="t"/>
                </v:shape>
                <v:shape id="Grafik 2" o:spid="_x0000_s1028" type="#_x0000_t75" style="position:absolute;width:16484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69wvDAAAA2gAAAA8AAABkcnMvZG93bnJldi54bWxEj9FqAjEURN8F/yHcQl9EswpVWY0igiA+&#10;SKt+wGVz3azd3KxJdNe/bwqFPg4zc4ZZrjtbiyf5UDlWMB5lIIgLpysuFVzOu+EcRIjIGmvHpOBF&#10;Adarfm+JuXYtf9HzFEuRIBxyVGBibHIpQ2HIYhi5hjh5V+ctxiR9KbXHNsFtLSdZNpUWK04LBhva&#10;Giq+Tw+r4Hqc3naHw54+P25t1xzN7DW4e6Xe37rNAkSkLv6H/9p7rWACv1fSDZ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fr3C8MAAADaAAAADwAAAAAAAAAAAAAAAACf&#10;AgAAZHJzL2Rvd25yZXYueG1sUEsFBgAAAAAEAAQA9wAAAI8DAAAAAA==&#10;">
                  <v:imagedata r:id="rId13" o:title=""/>
                  <v:path arrowok="t"/>
                </v:shape>
                <v:shape id="Grafik 1" o:spid="_x0000_s1029" type="#_x0000_t75" style="position:absolute;left:32435;width:7398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DLom/AAAA2gAAAA8AAABkcnMvZG93bnJldi54bWxET01rwkAQvQv9D8sUvOlGDxLSrNIWC4In&#10;o6XXaXa6G5qdDdk1xn/vCoKn4fE+p9yMrhUD9aHxrGAxz0AQ1143bBScjl+zHESIyBpbz6TgSgE2&#10;65dJiYX2Fz7QUEUjUgiHAhXYGLtCylBbchjmviNO3J/vHcYEeyN1j5cU7lq5zLKVdNhwarDY0ael&#10;+r86OwXV9neZL4z5+NFbube5t+F7sEpNX8f3NxCRxvgUP9w7nebD/ZX7lesb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Ay6JvwAAANoAAAAPAAAAAAAAAAAAAAAAAJ8CAABk&#10;cnMvZG93bnJldi54bWxQSwUGAAAAAAQABAD3AAAAiwMAAAAA&#10;">
                  <v:imagedata r:id="rId14" o:title=""/>
                  <v:path arrowok="t"/>
                </v:shape>
                <v:shape id="Grafik 4" o:spid="_x0000_s1030" type="#_x0000_t75" style="position:absolute;left:40285;width:788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0y/CAAAA2gAAAA8AAABkcnMvZG93bnJldi54bWxEj92KwjAUhO8F3yEcYe80XVlEqqm4gigs&#10;CLbCsnfH5vQHm5PSRO2+vREEL4eZ+YZZrnrTiBt1rras4HMSgSDOra65VHDKtuM5COeRNTaWScE/&#10;OVglw8ESY23vfKRb6ksRIOxiVFB538ZSurwig25iW+LgFbYz6IPsSqk7vAe4aeQ0imbSYM1hocKW&#10;NhXll/RqFEzx+r37y8xPUc5tn55TOvweSKmPUb9egPDU+3f41d5rBV/wvBJugE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UNMvwgAAANoAAAAPAAAAAAAAAAAAAAAAAJ8C&#10;AABkcnMvZG93bnJldi54bWxQSwUGAAAAAAQABAD3AAAAjgMAAAAA&#10;">
                  <v:imagedata r:id="rId15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1958D9" w:rsidRPr="001958D9">
        <w:rPr>
          <w:sz w:val="21"/>
          <w:szCs w:val="21"/>
        </w:rPr>
        <w:t xml:space="preserve">Zoo Zürich | Hauptbahnhof &amp; Bahnhofstrasse | </w:t>
      </w:r>
      <w:proofErr w:type="spellStart"/>
      <w:r w:rsidR="001958D9" w:rsidRPr="001958D9">
        <w:rPr>
          <w:sz w:val="21"/>
          <w:szCs w:val="21"/>
        </w:rPr>
        <w:t>Primetower</w:t>
      </w:r>
      <w:proofErr w:type="spellEnd"/>
      <w:r w:rsidR="001958D9" w:rsidRPr="001958D9">
        <w:rPr>
          <w:sz w:val="21"/>
          <w:szCs w:val="21"/>
        </w:rPr>
        <w:t xml:space="preserve"> | </w:t>
      </w:r>
      <w:r>
        <w:rPr>
          <w:sz w:val="21"/>
          <w:szCs w:val="21"/>
        </w:rPr>
        <w:t xml:space="preserve">Grossmünster </w:t>
      </w:r>
      <w:r w:rsidR="001958D9" w:rsidRPr="001958D9">
        <w:rPr>
          <w:sz w:val="21"/>
          <w:szCs w:val="21"/>
        </w:rPr>
        <w:t xml:space="preserve">Niederdorf </w:t>
      </w:r>
      <w:r>
        <w:rPr>
          <w:sz w:val="21"/>
          <w:szCs w:val="21"/>
        </w:rPr>
        <w:t>|</w:t>
      </w:r>
      <w:r w:rsidRPr="00175087">
        <w:rPr>
          <w:noProof/>
          <w:lang w:eastAsia="de-CH"/>
        </w:rPr>
        <w:t xml:space="preserve"> </w:t>
      </w:r>
      <w:r w:rsidR="00C25A7A" w:rsidRPr="001958D9">
        <w:rPr>
          <w:sz w:val="21"/>
          <w:szCs w:val="21"/>
        </w:rPr>
        <w:t xml:space="preserve"> </w:t>
      </w:r>
      <w:proofErr w:type="spellStart"/>
      <w:r w:rsidR="001958D9" w:rsidRPr="001958D9">
        <w:rPr>
          <w:sz w:val="21"/>
          <w:szCs w:val="21"/>
        </w:rPr>
        <w:t>Fraumünster</w:t>
      </w:r>
      <w:proofErr w:type="spellEnd"/>
      <w:r w:rsidR="003C55E1" w:rsidRPr="003C55E1">
        <w:rPr>
          <w:noProof/>
          <w:lang w:eastAsia="de-CH"/>
        </w:rPr>
        <w:t xml:space="preserve"> </w:t>
      </w:r>
    </w:p>
    <w:sectPr w:rsidR="005B7D7A" w:rsidSect="005B7D7A">
      <w:footerReference w:type="default" r:id="rId16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275F3B" w:rsidRPr="00275F3B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C4D5B"/>
    <w:rsid w:val="000D7877"/>
    <w:rsid w:val="000E2D89"/>
    <w:rsid w:val="000F26DE"/>
    <w:rsid w:val="0015206D"/>
    <w:rsid w:val="00155AE8"/>
    <w:rsid w:val="00175087"/>
    <w:rsid w:val="001958D9"/>
    <w:rsid w:val="001C7ACF"/>
    <w:rsid w:val="001D4FDF"/>
    <w:rsid w:val="001E4581"/>
    <w:rsid w:val="00204012"/>
    <w:rsid w:val="00275F3B"/>
    <w:rsid w:val="00284297"/>
    <w:rsid w:val="0028766E"/>
    <w:rsid w:val="002B6219"/>
    <w:rsid w:val="002C4AB4"/>
    <w:rsid w:val="002D1AE9"/>
    <w:rsid w:val="002D29B3"/>
    <w:rsid w:val="003A58A1"/>
    <w:rsid w:val="003B4C20"/>
    <w:rsid w:val="003C55E1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2E95"/>
    <w:rsid w:val="00627BF5"/>
    <w:rsid w:val="006567AE"/>
    <w:rsid w:val="006E2C9B"/>
    <w:rsid w:val="007A6AFE"/>
    <w:rsid w:val="007B5187"/>
    <w:rsid w:val="007D68FD"/>
    <w:rsid w:val="007E1DAC"/>
    <w:rsid w:val="008128EE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B0063E"/>
    <w:rsid w:val="00B5718D"/>
    <w:rsid w:val="00BC2AD9"/>
    <w:rsid w:val="00C25A7A"/>
    <w:rsid w:val="00C818C3"/>
    <w:rsid w:val="00D14524"/>
    <w:rsid w:val="00DB6BFA"/>
    <w:rsid w:val="00DE12A1"/>
    <w:rsid w:val="00DF429D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11FCB-6C0E-4487-850D-A6B24407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BC00CB64.dotm</Template>
  <TotalTime>0</TotalTime>
  <Pages>1</Pages>
  <Words>83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51</cp:revision>
  <cp:lastPrinted>2018-12-13T11:05:00Z</cp:lastPrinted>
  <dcterms:created xsi:type="dcterms:W3CDTF">2018-11-20T10:14:00Z</dcterms:created>
  <dcterms:modified xsi:type="dcterms:W3CDTF">2019-01-25T11:40:00Z</dcterms:modified>
</cp:coreProperties>
</file>