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B94" w:rsidRDefault="005F05C2" w:rsidP="00B5718D">
      <w:pPr>
        <w:tabs>
          <w:tab w:val="left" w:pos="7655"/>
        </w:tabs>
        <w:spacing w:after="120" w:line="240" w:lineRule="auto"/>
        <w:ind w:left="2268" w:hanging="2268"/>
        <w:jc w:val="both"/>
        <w:rPr>
          <w:noProof/>
          <w:lang w:eastAsia="de-CH"/>
        </w:rPr>
      </w:pPr>
      <w:r>
        <w:rPr>
          <w:noProof/>
          <w:lang w:eastAsia="de-CH"/>
        </w:rPr>
        <w:drawing>
          <wp:anchor distT="0" distB="0" distL="114300" distR="114300" simplePos="0" relativeHeight="251657214" behindDoc="0" locked="0" layoutInCell="1" allowOverlap="1" wp14:anchorId="3E27E711" wp14:editId="1BD85C55">
            <wp:simplePos x="0" y="0"/>
            <wp:positionH relativeFrom="page">
              <wp:posOffset>6271404</wp:posOffset>
            </wp:positionH>
            <wp:positionV relativeFrom="page">
              <wp:posOffset>595223</wp:posOffset>
            </wp:positionV>
            <wp:extent cx="741871" cy="900843"/>
            <wp:effectExtent l="0" t="0" r="1270" b="0"/>
            <wp:wrapNone/>
            <wp:docPr id="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3190" cy="90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44"/>
        </w:rPr>
        <w:t>Glarus</w:t>
      </w:r>
      <w:r w:rsidR="00A42B94">
        <w:rPr>
          <w:b/>
          <w:sz w:val="44"/>
        </w:rPr>
        <w:tab/>
      </w:r>
    </w:p>
    <w:p w:rsidR="006E2C9B" w:rsidRPr="007B5187" w:rsidRDefault="007B5187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Hauptstadt:</w:t>
      </w:r>
      <w:r w:rsidRPr="007B5187">
        <w:rPr>
          <w:sz w:val="21"/>
          <w:szCs w:val="21"/>
        </w:rPr>
        <w:tab/>
      </w:r>
      <w:r w:rsidR="005F05C2">
        <w:rPr>
          <w:sz w:val="21"/>
          <w:szCs w:val="21"/>
        </w:rPr>
        <w:t>Glarus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DF429D" w:rsidRPr="007B5187">
        <w:rPr>
          <w:sz w:val="21"/>
          <w:szCs w:val="21"/>
        </w:rPr>
        <w:t>Sprachen:</w:t>
      </w:r>
      <w:r>
        <w:rPr>
          <w:sz w:val="21"/>
          <w:szCs w:val="21"/>
        </w:rPr>
        <w:t xml:space="preserve"> </w:t>
      </w:r>
      <w:r w:rsidR="005F05C2">
        <w:rPr>
          <w:sz w:val="21"/>
          <w:szCs w:val="21"/>
        </w:rPr>
        <w:t>Deutsch</w:t>
      </w:r>
    </w:p>
    <w:p w:rsidR="006E2C9B" w:rsidRPr="007B5187" w:rsidRDefault="00965C3B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Fläche in km</w:t>
      </w:r>
      <w:r w:rsidRPr="007B5187">
        <w:rPr>
          <w:sz w:val="21"/>
          <w:szCs w:val="21"/>
          <w:vertAlign w:val="superscript"/>
        </w:rPr>
        <w:t>2</w:t>
      </w:r>
      <w:r w:rsidRPr="007B5187">
        <w:rPr>
          <w:sz w:val="21"/>
          <w:szCs w:val="21"/>
        </w:rPr>
        <w:t>:</w:t>
      </w:r>
      <w:r w:rsidRPr="007B5187">
        <w:rPr>
          <w:sz w:val="21"/>
          <w:szCs w:val="21"/>
        </w:rPr>
        <w:tab/>
      </w:r>
      <w:r w:rsidR="005F05C2">
        <w:rPr>
          <w:sz w:val="21"/>
          <w:szCs w:val="21"/>
        </w:rPr>
        <w:t>685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6E2C9B" w:rsidRPr="007B5187">
        <w:rPr>
          <w:sz w:val="21"/>
          <w:szCs w:val="21"/>
        </w:rPr>
        <w:t>Einwohner:</w:t>
      </w:r>
      <w:r>
        <w:rPr>
          <w:sz w:val="21"/>
          <w:szCs w:val="21"/>
        </w:rPr>
        <w:t xml:space="preserve"> </w:t>
      </w:r>
      <w:r w:rsidR="005F05C2">
        <w:rPr>
          <w:sz w:val="21"/>
          <w:szCs w:val="21"/>
        </w:rPr>
        <w:t>40‘349</w:t>
      </w:r>
      <w:r w:rsidR="00DF429D" w:rsidRPr="007B5187">
        <w:rPr>
          <w:sz w:val="21"/>
          <w:szCs w:val="21"/>
        </w:rPr>
        <w:t xml:space="preserve"> </w:t>
      </w:r>
    </w:p>
    <w:p w:rsidR="00965C3B" w:rsidRDefault="00965C3B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Kantonsgrenzen:</w:t>
      </w:r>
      <w:r w:rsidRPr="007B5187">
        <w:rPr>
          <w:sz w:val="21"/>
          <w:szCs w:val="21"/>
        </w:rPr>
        <w:tab/>
      </w:r>
      <w:r w:rsidR="005F05C2" w:rsidRPr="005F05C2">
        <w:rPr>
          <w:sz w:val="21"/>
          <w:szCs w:val="21"/>
        </w:rPr>
        <w:t>Graubünden, Schwyz, St. Gallen, Uri</w:t>
      </w:r>
      <w:r w:rsidR="005F05C2">
        <w:rPr>
          <w:sz w:val="21"/>
          <w:szCs w:val="21"/>
        </w:rPr>
        <w:br/>
      </w:r>
    </w:p>
    <w:p w:rsidR="006E2C9B" w:rsidRPr="007B5187" w:rsidRDefault="00965C3B" w:rsidP="00B5718D">
      <w:pPr>
        <w:spacing w:after="120" w:line="240" w:lineRule="auto"/>
        <w:ind w:left="2126" w:hanging="2126"/>
        <w:rPr>
          <w:sz w:val="21"/>
          <w:szCs w:val="21"/>
        </w:rPr>
      </w:pPr>
      <w:r>
        <w:rPr>
          <w:noProof/>
          <w:sz w:val="21"/>
          <w:lang w:eastAsia="de-CH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886EB13" wp14:editId="0AF4F6EC">
                <wp:simplePos x="0" y="0"/>
                <wp:positionH relativeFrom="page">
                  <wp:posOffset>720090</wp:posOffset>
                </wp:positionH>
                <wp:positionV relativeFrom="margin">
                  <wp:posOffset>1195070</wp:posOffset>
                </wp:positionV>
                <wp:extent cx="6289200" cy="0"/>
                <wp:effectExtent l="0" t="0" r="35560" b="19050"/>
                <wp:wrapNone/>
                <wp:docPr id="3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9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CDE5AA" id="Gerader Verbinder 3" o:spid="_x0000_s1026" style="position:absolute;z-index:25165823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width-relative:margin" from="56.7pt,94.1pt" to="551.9pt,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" strokecolor="#5b9bd5 [3204]" strokeweight=".5pt">
                <v:stroke joinstyle="miter"/>
                <w10:wrap anchorx="page" anchory="margin"/>
              </v:line>
            </w:pict>
          </mc:Fallback>
        </mc:AlternateContent>
      </w:r>
      <w:r w:rsidR="006E2C9B" w:rsidRPr="007B5187">
        <w:rPr>
          <w:sz w:val="21"/>
          <w:szCs w:val="21"/>
        </w:rPr>
        <w:t>Landschaftscharakter:</w:t>
      </w:r>
      <w:r w:rsidR="006E2C9B" w:rsidRPr="007B5187">
        <w:rPr>
          <w:sz w:val="21"/>
          <w:szCs w:val="21"/>
        </w:rPr>
        <w:tab/>
      </w:r>
      <w:r w:rsidR="005F05C2" w:rsidRPr="005F05C2">
        <w:rPr>
          <w:sz w:val="21"/>
          <w:szCs w:val="21"/>
        </w:rPr>
        <w:t>Gebirge Zentralschweiz bis 3‘614 m. ü. M., Ebene und Tal</w:t>
      </w:r>
    </w:p>
    <w:p w:rsidR="005B7D7A" w:rsidRPr="007B5187" w:rsidRDefault="005B7D7A" w:rsidP="00B5718D">
      <w:pPr>
        <w:spacing w:after="120" w:line="240" w:lineRule="auto"/>
        <w:ind w:left="2130" w:right="-284" w:hanging="2130"/>
        <w:rPr>
          <w:sz w:val="21"/>
          <w:szCs w:val="21"/>
        </w:rPr>
      </w:pPr>
      <w:r w:rsidRPr="007B5187">
        <w:rPr>
          <w:sz w:val="21"/>
          <w:szCs w:val="21"/>
        </w:rPr>
        <w:t>Wirtschaft:</w:t>
      </w:r>
      <w:r w:rsidRPr="007B5187">
        <w:rPr>
          <w:sz w:val="21"/>
          <w:szCs w:val="21"/>
        </w:rPr>
        <w:tab/>
      </w:r>
      <w:r w:rsidR="005F05C2" w:rsidRPr="005F05C2">
        <w:rPr>
          <w:sz w:val="21"/>
          <w:szCs w:val="21"/>
        </w:rPr>
        <w:t xml:space="preserve">Eternit AG; Rohstoffmaterialien, 1‘200 Angestellte, 120 Mio. Umsatz  </w:t>
      </w:r>
      <w:r w:rsidR="005F05C2">
        <w:rPr>
          <w:sz w:val="21"/>
          <w:szCs w:val="21"/>
        </w:rPr>
        <w:br/>
      </w:r>
      <w:r w:rsidR="005F05C2" w:rsidRPr="005F05C2">
        <w:rPr>
          <w:sz w:val="21"/>
          <w:szCs w:val="21"/>
        </w:rPr>
        <w:t xml:space="preserve">Kunststoff Schwanden AG; Kunststoffe, 500 Angestellte, 50 Mio. Umsatz </w:t>
      </w:r>
      <w:r w:rsidR="005F05C2">
        <w:rPr>
          <w:sz w:val="21"/>
          <w:szCs w:val="21"/>
        </w:rPr>
        <w:br/>
      </w:r>
      <w:proofErr w:type="spellStart"/>
      <w:r w:rsidR="005F05C2" w:rsidRPr="005F05C2">
        <w:rPr>
          <w:sz w:val="21"/>
          <w:szCs w:val="21"/>
        </w:rPr>
        <w:t>Netstal</w:t>
      </w:r>
      <w:proofErr w:type="spellEnd"/>
      <w:r w:rsidR="005F05C2" w:rsidRPr="005F05C2">
        <w:rPr>
          <w:sz w:val="21"/>
          <w:szCs w:val="21"/>
        </w:rPr>
        <w:t>-Maschinen AG; Spritzgiesstechnik, 450 Angest</w:t>
      </w:r>
      <w:r w:rsidR="005F05C2">
        <w:rPr>
          <w:sz w:val="21"/>
          <w:szCs w:val="21"/>
        </w:rPr>
        <w:t>ellte</w:t>
      </w:r>
      <w:r w:rsidR="005F05C2" w:rsidRPr="005F05C2">
        <w:rPr>
          <w:sz w:val="21"/>
          <w:szCs w:val="21"/>
        </w:rPr>
        <w:t>, 1.13 Mrd. Ums</w:t>
      </w:r>
      <w:r w:rsidR="005F05C2">
        <w:rPr>
          <w:sz w:val="21"/>
          <w:szCs w:val="21"/>
        </w:rPr>
        <w:t>atz</w:t>
      </w:r>
    </w:p>
    <w:p w:rsidR="005B7D7A" w:rsidRDefault="00023C53" w:rsidP="00B5718D">
      <w:pPr>
        <w:spacing w:after="120" w:line="240" w:lineRule="auto"/>
        <w:ind w:left="2127" w:hanging="2127"/>
        <w:rPr>
          <w:sz w:val="21"/>
          <w:szCs w:val="21"/>
        </w:rPr>
      </w:pPr>
      <w:bookmarkStart w:id="0" w:name="_GoBack"/>
      <w:r>
        <w:rPr>
          <w:noProof/>
          <w:sz w:val="21"/>
          <w:szCs w:val="21"/>
          <w:lang w:eastAsia="de-CH"/>
        </w:rPr>
        <mc:AlternateContent>
          <mc:Choice Requires="wpg">
            <w:drawing>
              <wp:anchor distT="0" distB="0" distL="114300" distR="114300" simplePos="0" relativeHeight="251673599" behindDoc="0" locked="0" layoutInCell="1" allowOverlap="1">
                <wp:simplePos x="0" y="0"/>
                <wp:positionH relativeFrom="page">
                  <wp:posOffset>2070340</wp:posOffset>
                </wp:positionH>
                <wp:positionV relativeFrom="page">
                  <wp:posOffset>3597215</wp:posOffset>
                </wp:positionV>
                <wp:extent cx="4932000" cy="1105200"/>
                <wp:effectExtent l="0" t="0" r="2540" b="0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2000" cy="1105200"/>
                          <a:chOff x="0" y="0"/>
                          <a:chExt cx="4753382" cy="1104900"/>
                        </a:xfrm>
                      </wpg:grpSpPr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1833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958196" y="0"/>
                            <a:ext cx="105473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062377" y="0"/>
                            <a:ext cx="169100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D7D382" id="Gruppieren 4" o:spid="_x0000_s1026" style="position:absolute;margin-left:163pt;margin-top:283.25pt;width:388.35pt;height:87pt;z-index:251673599;mso-position-horizontal-relative:page;mso-position-vertical-relative:page;mso-width-relative:margin;mso-height-relative:margin" coordsize="47533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style="position:absolute;width:19183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66EjCAAAA2gAAAA8AAABkcnMvZG93bnJldi54bWxEj0FLAzEUhO9C/0N4BW82sRZb1qalFMp6&#10;1OrB42PzulncvCzJa7v6640geBxm5htmvR1Dry6UchfZwv3MgCJuouu4tfD+drhbgcqC7LCPTBa+&#10;KMN2M7lZY+XilV/pcpRWFQjnCi14kaHSOjeeAuZZHIiLd4opoBSZWu0SXgs89HpuzKMO2HFZ8DjQ&#10;3lPzeTwHC7tv83D4kOVpufCrejGk2rxIbe3tdNw9gRIa5T/81352Fubwe6XcAL3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OuhIwgAAANoAAAAPAAAAAAAAAAAAAAAAAJ8C&#10;AABkcnMvZG93bnJldi54bWxQSwUGAAAAAAQABAD3AAAAjgMAAAAA&#10;">
                  <v:imagedata r:id="rId11" o:title=""/>
                  <v:path arrowok="t"/>
                </v:shape>
                <v:shape id="Grafik 1" o:spid="_x0000_s1028" type="#_x0000_t75" style="position:absolute;left:19581;width:10548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mj5XBAAAA2gAAAA8AAABkcnMvZG93bnJldi54bWxET01rwkAQvRf8D8sIvdWNLRSJrlItghBI&#10;SRS8DtlpEszOxuyqSX99VxA8DY/3OYtVbxpxpc7VlhVMJxEI4sLqmksFh/32bQbCeWSNjWVSMJCD&#10;1XL0ssBY2xtndM19KUIIuxgVVN63sZSuqMigm9iWOHC/tjPoA+xKqTu8hXDTyPco+pQGaw4NFba0&#10;qag45Rej4EjTzcd5nX0n7akfkm2a/mR/pNTruP+ag/DU+6f44d7pMB/ur9yvX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Pmj5XBAAAA2gAAAA8AAAAAAAAAAAAAAAAAnwIA&#10;AGRycy9kb3ducmV2LnhtbFBLBQYAAAAABAAEAPcAAACNAwAAAAA=&#10;">
                  <v:imagedata r:id="rId12" o:title=""/>
                  <v:path arrowok="t"/>
                </v:shape>
                <v:shape id="Grafik 7" o:spid="_x0000_s1029" type="#_x0000_t75" style="position:absolute;left:30623;width:16910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HDLbAAAAA2gAAAA8AAABkcnMvZG93bnJldi54bWxEj8FqwzAQRO+F/oPYQm61nBzS4lgJIRDI&#10;yaSuP2CRtraptBKWkjh/HwUKPQ4z84apd7Oz4kpTHD0rWBYlCGLtzci9gu77+P4JIiZkg9YzKbhT&#10;hN329aXGyvgbf9G1Tb3IEI4VKhhSCpWUUQ/kMBY+EGfvx08OU5ZTL82Etwx3Vq7Kci0djpwXBgx0&#10;GEj/thenoGnOHbqmvVgng+0OJoaV0Uot3ub9BkSiOf2H/9ono+ADnlfyDZDb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McMtsAAAADaAAAADwAAAAAAAAAAAAAAAACfAgAA&#10;ZHJzL2Rvd25yZXYueG1sUEsFBgAAAAAEAAQA9wAAAIwDAAAAAA==&#10;">
                  <v:imagedata r:id="rId13" o:title=""/>
                  <v:path arrowok="t"/>
                </v:shape>
                <w10:wrap anchorx="page" anchory="page"/>
              </v:group>
            </w:pict>
          </mc:Fallback>
        </mc:AlternateContent>
      </w:r>
      <w:bookmarkEnd w:id="0"/>
      <w:r w:rsidR="007E1DAC" w:rsidRPr="007B5187">
        <w:rPr>
          <w:sz w:val="21"/>
          <w:szCs w:val="21"/>
        </w:rPr>
        <w:t>Sehenswürdigkeiten:</w:t>
      </w:r>
      <w:r w:rsidR="007E1DAC" w:rsidRPr="007B5187">
        <w:rPr>
          <w:sz w:val="21"/>
          <w:szCs w:val="21"/>
        </w:rPr>
        <w:tab/>
      </w:r>
      <w:r w:rsidR="005F05C2" w:rsidRPr="005F05C2">
        <w:rPr>
          <w:sz w:val="21"/>
          <w:szCs w:val="21"/>
        </w:rPr>
        <w:t xml:space="preserve">Landesplattenberg </w:t>
      </w:r>
      <w:proofErr w:type="spellStart"/>
      <w:r w:rsidR="005F05C2" w:rsidRPr="005F05C2">
        <w:rPr>
          <w:sz w:val="21"/>
          <w:szCs w:val="21"/>
        </w:rPr>
        <w:t>Engi</w:t>
      </w:r>
      <w:proofErr w:type="spellEnd"/>
      <w:r w:rsidR="005F05C2" w:rsidRPr="005F05C2">
        <w:rPr>
          <w:sz w:val="21"/>
          <w:szCs w:val="21"/>
        </w:rPr>
        <w:t xml:space="preserve"> | Anna </w:t>
      </w:r>
      <w:proofErr w:type="spellStart"/>
      <w:r w:rsidR="005F05C2" w:rsidRPr="005F05C2">
        <w:rPr>
          <w:sz w:val="21"/>
          <w:szCs w:val="21"/>
        </w:rPr>
        <w:t>G</w:t>
      </w:r>
      <w:r w:rsidR="001C7A41">
        <w:rPr>
          <w:sz w:val="21"/>
          <w:szCs w:val="21"/>
        </w:rPr>
        <w:t>ö</w:t>
      </w:r>
      <w:r w:rsidR="005F05C2" w:rsidRPr="005F05C2">
        <w:rPr>
          <w:sz w:val="21"/>
          <w:szCs w:val="21"/>
        </w:rPr>
        <w:t>ldi</w:t>
      </w:r>
      <w:proofErr w:type="spellEnd"/>
      <w:r w:rsidR="005F05C2" w:rsidRPr="005F05C2">
        <w:rPr>
          <w:sz w:val="21"/>
          <w:szCs w:val="21"/>
        </w:rPr>
        <w:t xml:space="preserve"> Museum</w:t>
      </w:r>
    </w:p>
    <w:sectPr w:rsidR="005B7D7A" w:rsidSect="005B7D7A">
      <w:footerReference w:type="default" r:id="rId14"/>
      <w:pgSz w:w="11907" w:h="8391" w:orient="landscape" w:code="11"/>
      <w:pgMar w:top="851" w:right="851" w:bottom="851" w:left="1134" w:header="709" w:footer="5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8EE" w:rsidRDefault="008128EE" w:rsidP="007A6AFE">
      <w:pPr>
        <w:spacing w:after="0" w:line="240" w:lineRule="auto"/>
      </w:pPr>
      <w:r>
        <w:separator/>
      </w:r>
    </w:p>
  </w:endnote>
  <w:endnote w:type="continuationSeparator" w:id="0">
    <w:p w:rsidR="008128EE" w:rsidRDefault="008128EE" w:rsidP="007A6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tilliumText22L Rg">
    <w:panose1 w:val="00000000000000000000"/>
    <w:charset w:val="00"/>
    <w:family w:val="modern"/>
    <w:notTrueType/>
    <w:pitch w:val="variable"/>
    <w:sig w:usb0="A00000EF" w:usb1="0000004B" w:usb2="00000000" w:usb3="00000000" w:csb0="000001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8EE" w:rsidRPr="007A6AFE" w:rsidRDefault="008128EE" w:rsidP="005B7D7A">
    <w:pPr>
      <w:pStyle w:val="Fuzeile"/>
      <w:tabs>
        <w:tab w:val="clear" w:pos="9072"/>
        <w:tab w:val="right" w:pos="9922"/>
      </w:tabs>
      <w:rPr>
        <w:sz w:val="16"/>
      </w:rPr>
    </w:pPr>
    <w:r w:rsidRPr="007A6AFE">
      <w:rPr>
        <w:sz w:val="16"/>
      </w:rPr>
      <w:tab/>
    </w:r>
    <w:r w:rsidRPr="007A6AFE">
      <w:rPr>
        <w:sz w:val="16"/>
      </w:rPr>
      <w:tab/>
    </w:r>
    <w:r w:rsidR="00DF429D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Pr="00AE140E">
      <w:rPr>
        <w:sz w:val="14"/>
      </w:rPr>
      <w:fldChar w:fldCharType="begin"/>
    </w:r>
    <w:r w:rsidRPr="00AE140E">
      <w:rPr>
        <w:sz w:val="14"/>
      </w:rPr>
      <w:instrText>PAGE   \* MERGEFORMAT</w:instrText>
    </w:r>
    <w:r w:rsidRPr="00AE140E">
      <w:rPr>
        <w:sz w:val="14"/>
      </w:rPr>
      <w:fldChar w:fldCharType="separate"/>
    </w:r>
    <w:r w:rsidR="000E552B" w:rsidRPr="000E552B">
      <w:rPr>
        <w:noProof/>
        <w:sz w:val="14"/>
        <w:lang w:val="de-DE"/>
      </w:rPr>
      <w:t>1</w:t>
    </w:r>
    <w:r w:rsidRPr="00AE140E">
      <w:rPr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8EE" w:rsidRDefault="008128EE" w:rsidP="007A6AFE">
      <w:pPr>
        <w:spacing w:after="0" w:line="240" w:lineRule="auto"/>
      </w:pPr>
      <w:r>
        <w:separator/>
      </w:r>
    </w:p>
  </w:footnote>
  <w:footnote w:type="continuationSeparator" w:id="0">
    <w:p w:rsidR="008128EE" w:rsidRDefault="008128EE" w:rsidP="007A6A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AFE"/>
    <w:rsid w:val="00023C53"/>
    <w:rsid w:val="00052633"/>
    <w:rsid w:val="000C4D5B"/>
    <w:rsid w:val="000D7877"/>
    <w:rsid w:val="000E2D89"/>
    <w:rsid w:val="000E552B"/>
    <w:rsid w:val="000F26DE"/>
    <w:rsid w:val="0015206D"/>
    <w:rsid w:val="00155AE8"/>
    <w:rsid w:val="001C7A41"/>
    <w:rsid w:val="001C7ACF"/>
    <w:rsid w:val="001D4FDF"/>
    <w:rsid w:val="001E4581"/>
    <w:rsid w:val="00204012"/>
    <w:rsid w:val="00284297"/>
    <w:rsid w:val="0028766E"/>
    <w:rsid w:val="00296591"/>
    <w:rsid w:val="002B6219"/>
    <w:rsid w:val="002C4AB4"/>
    <w:rsid w:val="002D1AE9"/>
    <w:rsid w:val="002D29B3"/>
    <w:rsid w:val="002E51B9"/>
    <w:rsid w:val="003A58A1"/>
    <w:rsid w:val="003B4C20"/>
    <w:rsid w:val="003E509A"/>
    <w:rsid w:val="003F2050"/>
    <w:rsid w:val="00404945"/>
    <w:rsid w:val="00417275"/>
    <w:rsid w:val="00435890"/>
    <w:rsid w:val="004440E4"/>
    <w:rsid w:val="0049799A"/>
    <w:rsid w:val="004B67B3"/>
    <w:rsid w:val="004E20BD"/>
    <w:rsid w:val="005932B5"/>
    <w:rsid w:val="005B7D7A"/>
    <w:rsid w:val="005C366C"/>
    <w:rsid w:val="005F05C2"/>
    <w:rsid w:val="00627BF5"/>
    <w:rsid w:val="006567AE"/>
    <w:rsid w:val="006E2C9B"/>
    <w:rsid w:val="007A6AFE"/>
    <w:rsid w:val="007B5187"/>
    <w:rsid w:val="007D68FD"/>
    <w:rsid w:val="007E1DAC"/>
    <w:rsid w:val="008128EE"/>
    <w:rsid w:val="00893689"/>
    <w:rsid w:val="008A1C6E"/>
    <w:rsid w:val="00904CDB"/>
    <w:rsid w:val="00912499"/>
    <w:rsid w:val="0091388D"/>
    <w:rsid w:val="0093086C"/>
    <w:rsid w:val="00931B27"/>
    <w:rsid w:val="00965C3B"/>
    <w:rsid w:val="009D34F3"/>
    <w:rsid w:val="00A42B94"/>
    <w:rsid w:val="00A949C2"/>
    <w:rsid w:val="00AA52F8"/>
    <w:rsid w:val="00AC7257"/>
    <w:rsid w:val="00AD28CD"/>
    <w:rsid w:val="00AE140E"/>
    <w:rsid w:val="00AF3A95"/>
    <w:rsid w:val="00B0063E"/>
    <w:rsid w:val="00B5718D"/>
    <w:rsid w:val="00BC2AD9"/>
    <w:rsid w:val="00C818C3"/>
    <w:rsid w:val="00DB6BFA"/>
    <w:rsid w:val="00DE12A1"/>
    <w:rsid w:val="00DF429D"/>
    <w:rsid w:val="00E81E78"/>
    <w:rsid w:val="00EF3EEB"/>
    <w:rsid w:val="00F958B0"/>
    <w:rsid w:val="00FB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;"/>
  <w15:chartTrackingRefBased/>
  <w15:docId w15:val="{2B886721-ADC4-42C7-9EB9-E5EF686F0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tilliumText22L Rg" w:eastAsiaTheme="minorHAnsi" w:hAnsi="TitilliumText22L Rg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A6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6AFE"/>
  </w:style>
  <w:style w:type="paragraph" w:styleId="Fuzeile">
    <w:name w:val="footer"/>
    <w:basedOn w:val="Standard"/>
    <w:link w:val="FuzeileZchn"/>
    <w:uiPriority w:val="99"/>
    <w:unhideWhenUsed/>
    <w:rsid w:val="007A6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6AF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2B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2B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9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06233A-373A-45AD-8E24-823EDFFA0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1B9E145D.dotm</Template>
  <TotalTime>0</TotalTime>
  <Pages>1</Pages>
  <Words>70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Büro-Abteilung 02</dc:creator>
  <cp:keywords/>
  <dc:description/>
  <cp:lastModifiedBy>Büro-Abteilung 02</cp:lastModifiedBy>
  <cp:revision>53</cp:revision>
  <cp:lastPrinted>2018-12-21T10:08:00Z</cp:lastPrinted>
  <dcterms:created xsi:type="dcterms:W3CDTF">2018-11-20T10:14:00Z</dcterms:created>
  <dcterms:modified xsi:type="dcterms:W3CDTF">2019-01-25T11:43:00Z</dcterms:modified>
</cp:coreProperties>
</file>