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94" w:rsidRDefault="008D3E9A" w:rsidP="00B5718D">
      <w:pPr>
        <w:tabs>
          <w:tab w:val="left" w:pos="7655"/>
        </w:tabs>
        <w:spacing w:after="120" w:line="240" w:lineRule="auto"/>
        <w:ind w:left="2268" w:hanging="2268"/>
        <w:jc w:val="both"/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57214" behindDoc="0" locked="0" layoutInCell="1" allowOverlap="1" wp14:anchorId="03E15711" wp14:editId="76D5DAF3">
            <wp:simplePos x="0" y="0"/>
            <wp:positionH relativeFrom="page">
              <wp:posOffset>6271404</wp:posOffset>
            </wp:positionH>
            <wp:positionV relativeFrom="page">
              <wp:posOffset>595223</wp:posOffset>
            </wp:positionV>
            <wp:extent cx="741871" cy="900843"/>
            <wp:effectExtent l="0" t="0" r="1270" b="0"/>
            <wp:wrapNone/>
            <wp:docPr id="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4844" cy="904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4"/>
        </w:rPr>
        <w:t>Zug</w:t>
      </w:r>
      <w:r w:rsidR="00A42B94">
        <w:rPr>
          <w:b/>
          <w:sz w:val="44"/>
        </w:rPr>
        <w:tab/>
      </w:r>
    </w:p>
    <w:p w:rsidR="006E2C9B" w:rsidRPr="007B5187" w:rsidRDefault="007B5187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Hauptstadt:</w:t>
      </w:r>
      <w:r w:rsidRPr="007B5187">
        <w:rPr>
          <w:sz w:val="21"/>
          <w:szCs w:val="21"/>
        </w:rPr>
        <w:tab/>
      </w:r>
      <w:r w:rsidR="008D3E9A">
        <w:rPr>
          <w:sz w:val="21"/>
          <w:szCs w:val="21"/>
        </w:rPr>
        <w:t>Zug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DF429D" w:rsidRPr="007B5187">
        <w:rPr>
          <w:sz w:val="21"/>
          <w:szCs w:val="21"/>
        </w:rPr>
        <w:t>Sprachen:</w:t>
      </w:r>
      <w:r>
        <w:rPr>
          <w:sz w:val="21"/>
          <w:szCs w:val="21"/>
        </w:rPr>
        <w:t xml:space="preserve"> </w:t>
      </w:r>
      <w:r w:rsidR="002D1AE9" w:rsidRPr="007B5187">
        <w:rPr>
          <w:sz w:val="21"/>
          <w:szCs w:val="21"/>
        </w:rPr>
        <w:t>Deutsch</w:t>
      </w:r>
    </w:p>
    <w:p w:rsidR="006E2C9B" w:rsidRPr="007B5187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Fläche in km</w:t>
      </w:r>
      <w:r w:rsidRPr="007B5187">
        <w:rPr>
          <w:sz w:val="21"/>
          <w:szCs w:val="21"/>
          <w:vertAlign w:val="superscript"/>
        </w:rPr>
        <w:t>2</w:t>
      </w:r>
      <w:r w:rsidRPr="007B5187">
        <w:rPr>
          <w:sz w:val="21"/>
          <w:szCs w:val="21"/>
        </w:rPr>
        <w:t>:</w:t>
      </w:r>
      <w:r w:rsidRPr="007B5187">
        <w:rPr>
          <w:sz w:val="21"/>
          <w:szCs w:val="21"/>
        </w:rPr>
        <w:tab/>
      </w:r>
      <w:r w:rsidR="008D3E9A">
        <w:rPr>
          <w:sz w:val="21"/>
          <w:szCs w:val="21"/>
        </w:rPr>
        <w:t>238.72</w:t>
      </w:r>
      <w:r w:rsidR="008D3E9A"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6E2C9B" w:rsidRPr="007B5187">
        <w:rPr>
          <w:sz w:val="21"/>
          <w:szCs w:val="21"/>
        </w:rPr>
        <w:t>Einwohner:</w:t>
      </w:r>
      <w:r>
        <w:rPr>
          <w:sz w:val="21"/>
          <w:szCs w:val="21"/>
        </w:rPr>
        <w:t xml:space="preserve"> </w:t>
      </w:r>
      <w:r w:rsidR="008D3E9A">
        <w:rPr>
          <w:sz w:val="21"/>
          <w:szCs w:val="21"/>
        </w:rPr>
        <w:t>125‘421</w:t>
      </w:r>
      <w:r w:rsidR="00DF429D" w:rsidRPr="007B5187">
        <w:rPr>
          <w:sz w:val="21"/>
          <w:szCs w:val="21"/>
        </w:rPr>
        <w:t xml:space="preserve"> </w:t>
      </w:r>
    </w:p>
    <w:p w:rsidR="00965C3B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Kantonsgrenzen:</w:t>
      </w:r>
      <w:r w:rsidRPr="007B5187">
        <w:rPr>
          <w:sz w:val="21"/>
          <w:szCs w:val="21"/>
        </w:rPr>
        <w:tab/>
      </w:r>
      <w:r w:rsidR="008D3E9A" w:rsidRPr="008D3E9A">
        <w:rPr>
          <w:sz w:val="21"/>
          <w:szCs w:val="21"/>
        </w:rPr>
        <w:t>Aargau, Luzern, Schwyz, Zürich</w:t>
      </w:r>
      <w:r w:rsidR="008D3E9A">
        <w:rPr>
          <w:sz w:val="21"/>
          <w:szCs w:val="21"/>
        </w:rPr>
        <w:br/>
      </w:r>
    </w:p>
    <w:p w:rsidR="006E2C9B" w:rsidRPr="007B5187" w:rsidRDefault="00965C3B" w:rsidP="00B5718D">
      <w:pPr>
        <w:spacing w:after="120" w:line="240" w:lineRule="auto"/>
        <w:ind w:left="2126" w:hanging="2126"/>
        <w:rPr>
          <w:sz w:val="21"/>
          <w:szCs w:val="21"/>
        </w:rPr>
      </w:pPr>
      <w:r>
        <w:rPr>
          <w:noProof/>
          <w:sz w:val="21"/>
          <w:lang w:eastAsia="de-CH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886EB13" wp14:editId="0AF4F6EC">
                <wp:simplePos x="0" y="0"/>
                <wp:positionH relativeFrom="page">
                  <wp:posOffset>720090</wp:posOffset>
                </wp:positionH>
                <wp:positionV relativeFrom="margin">
                  <wp:posOffset>1195070</wp:posOffset>
                </wp:positionV>
                <wp:extent cx="6289200" cy="0"/>
                <wp:effectExtent l="0" t="0" r="35560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328636" id="Gerader Verbinder 3" o:spid="_x0000_s1026" style="position:absolute;z-index:25165823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margin" from="56.7pt,94.1pt" to="551.9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" strokecolor="#5b9bd5 [3204]" strokeweight=".5pt">
                <v:stroke joinstyle="miter"/>
                <w10:wrap anchorx="page" anchory="margin"/>
              </v:line>
            </w:pict>
          </mc:Fallback>
        </mc:AlternateContent>
      </w:r>
      <w:r w:rsidR="006E2C9B" w:rsidRPr="007B5187">
        <w:rPr>
          <w:sz w:val="21"/>
          <w:szCs w:val="21"/>
        </w:rPr>
        <w:t>Landschaftscharakter:</w:t>
      </w:r>
      <w:r w:rsidR="006E2C9B" w:rsidRPr="007B5187">
        <w:rPr>
          <w:sz w:val="21"/>
          <w:szCs w:val="21"/>
        </w:rPr>
        <w:tab/>
      </w:r>
      <w:r w:rsidR="008D3E9A" w:rsidRPr="008D3E9A">
        <w:rPr>
          <w:sz w:val="21"/>
          <w:szCs w:val="21"/>
        </w:rPr>
        <w:t>Voralpen, Mittelland, Gewässer, Wälder, Hügel &amp; Berge bis 1‘582 m. ü. M.</w:t>
      </w:r>
    </w:p>
    <w:p w:rsidR="005B7D7A" w:rsidRPr="007B5187" w:rsidRDefault="005B7D7A" w:rsidP="00B5718D">
      <w:pPr>
        <w:spacing w:after="120" w:line="240" w:lineRule="auto"/>
        <w:ind w:left="2130" w:right="-284" w:hanging="2130"/>
        <w:rPr>
          <w:sz w:val="21"/>
          <w:szCs w:val="21"/>
        </w:rPr>
      </w:pPr>
      <w:r w:rsidRPr="007B5187">
        <w:rPr>
          <w:sz w:val="21"/>
          <w:szCs w:val="21"/>
        </w:rPr>
        <w:t>Wirtschaft:</w:t>
      </w:r>
      <w:r w:rsidRPr="007B5187">
        <w:rPr>
          <w:sz w:val="21"/>
          <w:szCs w:val="21"/>
        </w:rPr>
        <w:tab/>
      </w:r>
      <w:r w:rsidR="008D3E9A" w:rsidRPr="008D3E9A">
        <w:rPr>
          <w:sz w:val="21"/>
          <w:szCs w:val="21"/>
        </w:rPr>
        <w:t xml:space="preserve">Roche </w:t>
      </w:r>
      <w:proofErr w:type="spellStart"/>
      <w:r w:rsidR="008D3E9A" w:rsidRPr="008D3E9A">
        <w:rPr>
          <w:sz w:val="21"/>
          <w:szCs w:val="21"/>
        </w:rPr>
        <w:t>Diagnostics</w:t>
      </w:r>
      <w:proofErr w:type="spellEnd"/>
      <w:r w:rsidR="008D3E9A" w:rsidRPr="008D3E9A">
        <w:rPr>
          <w:sz w:val="21"/>
          <w:szCs w:val="21"/>
        </w:rPr>
        <w:t xml:space="preserve"> AG; Pharmaindustrie, </w:t>
      </w:r>
      <w:r w:rsidR="008D3E9A">
        <w:rPr>
          <w:sz w:val="21"/>
          <w:szCs w:val="21"/>
        </w:rPr>
        <w:t>2‘590 Angestellte,  53 Mrd. Umsatz</w:t>
      </w:r>
      <w:r w:rsidR="008D3E9A" w:rsidRPr="008D3E9A">
        <w:rPr>
          <w:sz w:val="21"/>
          <w:szCs w:val="21"/>
        </w:rPr>
        <w:t xml:space="preserve"> </w:t>
      </w:r>
      <w:r w:rsidR="008D3E9A">
        <w:rPr>
          <w:sz w:val="21"/>
          <w:szCs w:val="21"/>
        </w:rPr>
        <w:br/>
      </w:r>
      <w:r w:rsidR="008D3E9A" w:rsidRPr="008D3E9A">
        <w:rPr>
          <w:sz w:val="21"/>
          <w:szCs w:val="21"/>
        </w:rPr>
        <w:t xml:space="preserve">Siemens Schweiz; Gebäudetechnik, 1‘922 Angestellte, 6.5 Mrd. Umsatz </w:t>
      </w:r>
      <w:r w:rsidR="008D3E9A">
        <w:rPr>
          <w:sz w:val="21"/>
          <w:szCs w:val="21"/>
        </w:rPr>
        <w:br/>
      </w:r>
      <w:proofErr w:type="spellStart"/>
      <w:r w:rsidR="008D3E9A" w:rsidRPr="008D3E9A">
        <w:rPr>
          <w:sz w:val="21"/>
          <w:szCs w:val="21"/>
        </w:rPr>
        <w:t>Metal</w:t>
      </w:r>
      <w:proofErr w:type="spellEnd"/>
      <w:r w:rsidR="008D3E9A" w:rsidRPr="008D3E9A">
        <w:rPr>
          <w:sz w:val="21"/>
          <w:szCs w:val="21"/>
        </w:rPr>
        <w:t xml:space="preserve"> Zug AG; Haushaltapparate, 1‘404 Angestellte, 959 Mrd. Umsatz</w:t>
      </w:r>
    </w:p>
    <w:p w:rsidR="005B7D7A" w:rsidRDefault="00B555EB" w:rsidP="00B5718D">
      <w:pPr>
        <w:spacing w:after="120" w:line="240" w:lineRule="auto"/>
        <w:ind w:left="2127" w:hanging="2127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  <w:lang w:eastAsia="de-CH"/>
        </w:rPr>
        <mc:AlternateContent>
          <mc:Choice Requires="wpg">
            <w:drawing>
              <wp:anchor distT="0" distB="0" distL="114300" distR="114300" simplePos="0" relativeHeight="251667455" behindDoc="0" locked="0" layoutInCell="1" allowOverlap="1">
                <wp:simplePos x="0" y="0"/>
                <wp:positionH relativeFrom="page">
                  <wp:posOffset>2070340</wp:posOffset>
                </wp:positionH>
                <wp:positionV relativeFrom="page">
                  <wp:posOffset>3597215</wp:posOffset>
                </wp:positionV>
                <wp:extent cx="4932000" cy="1105200"/>
                <wp:effectExtent l="0" t="0" r="254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00" cy="1105200"/>
                          <a:chOff x="0" y="0"/>
                          <a:chExt cx="4362018" cy="110490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895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77969" y="0"/>
                            <a:ext cx="143954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61713" y="0"/>
                            <a:ext cx="56832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674188" y="0"/>
                            <a:ext cx="168783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0906BF" id="Gruppieren 4" o:spid="_x0000_s1026" style="position:absolute;margin-left:163pt;margin-top:283.25pt;width:388.35pt;height:87pt;z-index:251667455;mso-position-horizontal-relative:page;mso-position-vertical-relative:page;mso-width-relative:margin;mso-height-relative:margin" coordsize="43620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5289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iQw3DAAAA2gAAAA8AAABkcnMvZG93bnJldi54bWxET99rwjAQfhf8H8IJe9PUMdyoRpHBxmQO&#10;nArq29GcbV1zKUnUdn/9Igx8Oj6+nzeZNaYSF3K+tKxgOEhAEGdWl5wr2G7e+i8gfEDWWFkmBS15&#10;mE27nQmm2l75my7rkIsYwj5FBUUIdSqlzwoy6Ae2Jo7c0TqDIUKXS+3wGsNNJR+TZCQNlhwbCqzp&#10;taDsZ302Cr7eD8+7bP+0bJPz72LVLtwhnD6Veug18zGIQE24i//dHzrOh9srtyu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eJDDcMAAADaAAAADwAAAAAAAAAAAAAAAACf&#10;AgAAZHJzL2Rvd25yZXYueG1sUEsFBgAAAAAEAAQA9wAAAI8DAAAAAA==&#10;">
                  <v:imagedata r:id="rId12" o:title=""/>
                  <v:path arrowok="t"/>
                </v:shape>
                <v:shape id="Grafik 2" o:spid="_x0000_s1028" type="#_x0000_t75" style="position:absolute;left:5779;width:14396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O5iDBAAAA2gAAAA8AAABkcnMvZG93bnJldi54bWxEj0FrwkAUhO8F/8PyBG/NRkEpMWuIQsGT&#10;0Fjw+sw+s8Hs25BdY/rv3UKhx2FmvmHyYrKdGGnwrWMFyyQFQVw73XKj4Pv8+f4BwgdkjZ1jUvBD&#10;Hord7C3HTLsnf9FYhUZECPsMFZgQ+kxKXxuy6BPXE0fv5gaLIcqhkXrAZ4TbTq7SdCMtthwXDPZ0&#10;MFTfq4dVUPbhfH9szHF/ufpqfbHmZMe9Uov5VG5BBJrCf/ivfdQKVvB7Jd4Au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O5iDBAAAA2gAAAA8AAAAAAAAAAAAAAAAAnwIA&#10;AGRycy9kb3ducmV2LnhtbFBLBQYAAAAABAAEAPcAAACNAwAAAAA=&#10;">
                  <v:imagedata r:id="rId13" o:title=""/>
                  <v:path arrowok="t"/>
                </v:shape>
                <v:shape id="Grafik 7" o:spid="_x0000_s1029" type="#_x0000_t75" style="position:absolute;left:20617;width:5683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ocCvDAAAA2gAAAA8AAABkcnMvZG93bnJldi54bWxEj0Frg0AUhO+B/IflBXqLa0tpxWYTGkHa&#10;Qw+p9gc83Bc1cd8ad6v233cDgRyHmfmG2exm04mRBtdaVvAYxSCIK6tbrhX8lPk6AeE8ssbOMin4&#10;Iwe77XKxwVTbib9pLHwtAoRdigoa7/tUSlc1ZNBFticO3tEOBn2QQy31gFOAm04+xfGLNNhyWGiw&#10;p6yh6lz8GgX7rETfHjEj85XlH9Pz6ZBcSqUeVvP7GwhPs7+Hb+1PreAVrlfCDZ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hwK8MAAADaAAAADwAAAAAAAAAAAAAAAACf&#10;AgAAZHJzL2Rvd25yZXYueG1sUEsFBgAAAAAEAAQA9wAAAI8DAAAAAA==&#10;">
                  <v:imagedata r:id="rId14" o:title=""/>
                  <v:path arrowok="t"/>
                </v:shape>
                <v:shape id="Grafik 8" o:spid="_x0000_s1030" type="#_x0000_t75" style="position:absolute;left:26741;width:16879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wRiq8AAAA2gAAAA8AAABkcnMvZG93bnJldi54bWxET0sKwjAQ3QveIYzgTlNFRKpRxCKIK38I&#10;7sZmbKvNpDRR6+3NQnD5eP/ZojGleFHtCssKBv0IBHFqdcGZgtNx3ZuAcB5ZY2mZFHzIwWLebs0w&#10;1vbNe3odfCZCCLsYFeTeV7GULs3JoOvbijhwN1sb9AHWmdQ1vkO4KeUwisbSYMGhIceKVjmlj8PT&#10;KLiv6LzbFvZ6u0wGF5faJBlxolS30yynIDw1/i/+uTdaQdgaroQbIO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ycEYqvAAAANoAAAAPAAAAAAAAAAAAAAAAAJ8CAABkcnMv&#10;ZG93bnJldi54bWxQSwUGAAAAAAQABAD3AAAAiAMAAAAA&#10;">
                  <v:imagedata r:id="rId15" o:title="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  <w:r w:rsidR="007E1DAC" w:rsidRPr="007B5187">
        <w:rPr>
          <w:sz w:val="21"/>
          <w:szCs w:val="21"/>
        </w:rPr>
        <w:t>Sehenswürdigkeiten:</w:t>
      </w:r>
      <w:r w:rsidR="007E1DAC" w:rsidRPr="007B5187">
        <w:rPr>
          <w:sz w:val="21"/>
          <w:szCs w:val="21"/>
        </w:rPr>
        <w:tab/>
      </w:r>
      <w:proofErr w:type="spellStart"/>
      <w:r w:rsidR="008D3E9A" w:rsidRPr="008D3E9A">
        <w:rPr>
          <w:sz w:val="21"/>
          <w:szCs w:val="21"/>
        </w:rPr>
        <w:t>Zytturm</w:t>
      </w:r>
      <w:proofErr w:type="spellEnd"/>
      <w:r w:rsidR="008D3E9A" w:rsidRPr="008D3E9A">
        <w:rPr>
          <w:sz w:val="21"/>
          <w:szCs w:val="21"/>
        </w:rPr>
        <w:t xml:space="preserve"> </w:t>
      </w:r>
      <w:proofErr w:type="spellStart"/>
      <w:r w:rsidR="008D3E9A" w:rsidRPr="008D3E9A">
        <w:rPr>
          <w:sz w:val="21"/>
          <w:szCs w:val="21"/>
        </w:rPr>
        <w:t>Clocktower</w:t>
      </w:r>
      <w:proofErr w:type="spellEnd"/>
      <w:r w:rsidR="008D3E9A" w:rsidRPr="008D3E9A">
        <w:rPr>
          <w:sz w:val="21"/>
          <w:szCs w:val="21"/>
        </w:rPr>
        <w:t xml:space="preserve"> | Museum Burg Zug </w:t>
      </w:r>
      <w:r w:rsidR="002315FA" w:rsidRPr="008D3E9A">
        <w:rPr>
          <w:sz w:val="21"/>
          <w:szCs w:val="21"/>
        </w:rPr>
        <w:t>| Pulverturm</w:t>
      </w:r>
      <w:r w:rsidR="002315FA" w:rsidRPr="002315FA">
        <w:rPr>
          <w:noProof/>
          <w:lang w:eastAsia="de-CH"/>
        </w:rPr>
        <w:t xml:space="preserve"> </w:t>
      </w:r>
      <w:r w:rsidR="008D3E9A" w:rsidRPr="008D3E9A">
        <w:rPr>
          <w:sz w:val="21"/>
          <w:szCs w:val="21"/>
        </w:rPr>
        <w:t>|</w:t>
      </w:r>
      <w:r w:rsidR="0005310F">
        <w:rPr>
          <w:sz w:val="21"/>
          <w:szCs w:val="21"/>
        </w:rPr>
        <w:t xml:space="preserve"> </w:t>
      </w:r>
      <w:r w:rsidR="008D3E9A" w:rsidRPr="008D3E9A">
        <w:rPr>
          <w:sz w:val="21"/>
          <w:szCs w:val="21"/>
        </w:rPr>
        <w:t>Kapuzinerkl</w:t>
      </w:r>
      <w:r w:rsidR="008D3E9A">
        <w:rPr>
          <w:sz w:val="21"/>
          <w:szCs w:val="21"/>
        </w:rPr>
        <w:t xml:space="preserve">oster </w:t>
      </w:r>
      <w:r w:rsidR="008D3E9A">
        <w:rPr>
          <w:sz w:val="21"/>
          <w:szCs w:val="21"/>
        </w:rPr>
        <w:br/>
      </w:r>
      <w:r w:rsidR="008D3E9A" w:rsidRPr="008D3E9A">
        <w:rPr>
          <w:sz w:val="21"/>
          <w:szCs w:val="21"/>
        </w:rPr>
        <w:t xml:space="preserve">Das Lohri-Haus </w:t>
      </w:r>
    </w:p>
    <w:sectPr w:rsidR="005B7D7A" w:rsidSect="005B7D7A">
      <w:footerReference w:type="default" r:id="rId16"/>
      <w:pgSz w:w="11907" w:h="8391" w:orient="landscape" w:code="11"/>
      <w:pgMar w:top="851" w:right="851" w:bottom="851" w:left="1134" w:header="709" w:footer="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8EE" w:rsidRDefault="008128EE" w:rsidP="007A6AFE">
      <w:pPr>
        <w:spacing w:after="0" w:line="240" w:lineRule="auto"/>
      </w:pPr>
      <w:r>
        <w:separator/>
      </w:r>
    </w:p>
  </w:endnote>
  <w:end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8EE" w:rsidRPr="007A6AFE" w:rsidRDefault="008128EE" w:rsidP="005B7D7A">
    <w:pPr>
      <w:pStyle w:val="Fuzeile"/>
      <w:tabs>
        <w:tab w:val="clear" w:pos="9072"/>
        <w:tab w:val="right" w:pos="9922"/>
      </w:tabs>
      <w:rPr>
        <w:sz w:val="16"/>
      </w:rPr>
    </w:pPr>
    <w:r w:rsidRPr="007A6AFE">
      <w:rPr>
        <w:sz w:val="16"/>
      </w:rPr>
      <w:tab/>
    </w:r>
    <w:r w:rsidRPr="007A6AFE">
      <w:rPr>
        <w:sz w:val="16"/>
      </w:rPr>
      <w:tab/>
    </w:r>
    <w:r w:rsidR="00DF429D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Pr="00AE140E">
      <w:rPr>
        <w:sz w:val="14"/>
      </w:rPr>
      <w:fldChar w:fldCharType="begin"/>
    </w:r>
    <w:r w:rsidRPr="00AE140E">
      <w:rPr>
        <w:sz w:val="14"/>
      </w:rPr>
      <w:instrText>PAGE   \* MERGEFORMAT</w:instrText>
    </w:r>
    <w:r w:rsidRPr="00AE140E">
      <w:rPr>
        <w:sz w:val="14"/>
      </w:rPr>
      <w:fldChar w:fldCharType="separate"/>
    </w:r>
    <w:r w:rsidR="000378E7" w:rsidRPr="000378E7">
      <w:rPr>
        <w:noProof/>
        <w:sz w:val="14"/>
        <w:lang w:val="de-DE"/>
      </w:rPr>
      <w:t>1</w:t>
    </w:r>
    <w:r w:rsidRPr="00AE140E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8EE" w:rsidRDefault="008128EE" w:rsidP="007A6AFE">
      <w:pPr>
        <w:spacing w:after="0" w:line="240" w:lineRule="auto"/>
      </w:pPr>
      <w:r>
        <w:separator/>
      </w:r>
    </w:p>
  </w:footnote>
  <w:foot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FE"/>
    <w:rsid w:val="000378E7"/>
    <w:rsid w:val="00052633"/>
    <w:rsid w:val="0005310F"/>
    <w:rsid w:val="000C4D5B"/>
    <w:rsid w:val="000D7877"/>
    <w:rsid w:val="000E2D89"/>
    <w:rsid w:val="000F26DE"/>
    <w:rsid w:val="0015206D"/>
    <w:rsid w:val="00155AE8"/>
    <w:rsid w:val="001C7ACF"/>
    <w:rsid w:val="001D4FDF"/>
    <w:rsid w:val="001E4581"/>
    <w:rsid w:val="00204012"/>
    <w:rsid w:val="002315FA"/>
    <w:rsid w:val="00284297"/>
    <w:rsid w:val="0028766E"/>
    <w:rsid w:val="002B6219"/>
    <w:rsid w:val="002C4AB4"/>
    <w:rsid w:val="002D1AE9"/>
    <w:rsid w:val="002D29B3"/>
    <w:rsid w:val="003A58A1"/>
    <w:rsid w:val="003B4C20"/>
    <w:rsid w:val="003F2050"/>
    <w:rsid w:val="00404945"/>
    <w:rsid w:val="00417275"/>
    <w:rsid w:val="00435890"/>
    <w:rsid w:val="004440E4"/>
    <w:rsid w:val="0049799A"/>
    <w:rsid w:val="004B67B3"/>
    <w:rsid w:val="004E20BD"/>
    <w:rsid w:val="005932B5"/>
    <w:rsid w:val="005B7D7A"/>
    <w:rsid w:val="005C366C"/>
    <w:rsid w:val="00627BF5"/>
    <w:rsid w:val="006567AE"/>
    <w:rsid w:val="006E2C9B"/>
    <w:rsid w:val="007A6AFE"/>
    <w:rsid w:val="007B5187"/>
    <w:rsid w:val="007D68FD"/>
    <w:rsid w:val="007E1DAC"/>
    <w:rsid w:val="008128EE"/>
    <w:rsid w:val="00893689"/>
    <w:rsid w:val="008A1C6E"/>
    <w:rsid w:val="008D3E9A"/>
    <w:rsid w:val="00904CDB"/>
    <w:rsid w:val="00912499"/>
    <w:rsid w:val="0091388D"/>
    <w:rsid w:val="0093086C"/>
    <w:rsid w:val="00931B27"/>
    <w:rsid w:val="00965C3B"/>
    <w:rsid w:val="009872A9"/>
    <w:rsid w:val="009D34F3"/>
    <w:rsid w:val="00A42B94"/>
    <w:rsid w:val="00AA52F8"/>
    <w:rsid w:val="00AC7257"/>
    <w:rsid w:val="00AD28CD"/>
    <w:rsid w:val="00AE140E"/>
    <w:rsid w:val="00AF3A95"/>
    <w:rsid w:val="00B0063E"/>
    <w:rsid w:val="00B555EB"/>
    <w:rsid w:val="00B5718D"/>
    <w:rsid w:val="00BC2AD9"/>
    <w:rsid w:val="00C818C3"/>
    <w:rsid w:val="00DB6BFA"/>
    <w:rsid w:val="00DE12A1"/>
    <w:rsid w:val="00DF429D"/>
    <w:rsid w:val="00E81E78"/>
    <w:rsid w:val="00EF3EEB"/>
    <w:rsid w:val="00F958B0"/>
    <w:rsid w:val="00FB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;"/>
  <w15:chartTrackingRefBased/>
  <w15:docId w15:val="{2B886721-ADC4-42C7-9EB9-E5EF686F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tilliumText22L Rg" w:eastAsiaTheme="minorHAnsi" w:hAnsi="TitilliumText22L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FE"/>
  </w:style>
  <w:style w:type="paragraph" w:styleId="Fuzeile">
    <w:name w:val="footer"/>
    <w:basedOn w:val="Standard"/>
    <w:link w:val="Fu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480335-07B9-4D8E-A19C-C2F83E6F0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4E09C7D1.dotm</Template>
  <TotalTime>0</TotalTime>
  <Pages>1</Pages>
  <Words>76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Büro-Abteilung 02</dc:creator>
  <cp:keywords/>
  <dc:description/>
  <cp:lastModifiedBy>Büro-Abteilung 02</cp:lastModifiedBy>
  <cp:revision>50</cp:revision>
  <cp:lastPrinted>2018-12-21T12:33:00Z</cp:lastPrinted>
  <dcterms:created xsi:type="dcterms:W3CDTF">2018-11-20T10:14:00Z</dcterms:created>
  <dcterms:modified xsi:type="dcterms:W3CDTF">2019-01-25T11:43:00Z</dcterms:modified>
</cp:coreProperties>
</file>