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B94" w:rsidRDefault="003B0232" w:rsidP="00B5718D">
      <w:pPr>
        <w:tabs>
          <w:tab w:val="left" w:pos="7655"/>
        </w:tabs>
        <w:spacing w:after="120" w:line="240" w:lineRule="auto"/>
        <w:ind w:left="2268" w:hanging="2268"/>
        <w:jc w:val="both"/>
        <w:rPr>
          <w:noProof/>
          <w:lang w:eastAsia="de-CH"/>
        </w:rPr>
      </w:pPr>
      <w:r>
        <w:rPr>
          <w:noProof/>
          <w:lang w:eastAsia="de-CH"/>
        </w:rPr>
        <w:drawing>
          <wp:anchor distT="0" distB="0" distL="114300" distR="114300" simplePos="0" relativeHeight="251658238" behindDoc="0" locked="0" layoutInCell="1" allowOverlap="1" wp14:anchorId="4DA6C152" wp14:editId="11534EA5">
            <wp:simplePos x="0" y="0"/>
            <wp:positionH relativeFrom="page">
              <wp:posOffset>6271404</wp:posOffset>
            </wp:positionH>
            <wp:positionV relativeFrom="page">
              <wp:posOffset>595223</wp:posOffset>
            </wp:positionV>
            <wp:extent cx="733245" cy="890369"/>
            <wp:effectExtent l="0" t="0" r="0" b="5080"/>
            <wp:wrapNone/>
            <wp:docPr id="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7802" cy="89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4"/>
        </w:rPr>
        <w:t>Aargau</w:t>
      </w:r>
      <w:r w:rsidR="00A42B94">
        <w:rPr>
          <w:b/>
          <w:sz w:val="44"/>
        </w:rPr>
        <w:tab/>
      </w:r>
    </w:p>
    <w:p w:rsidR="006E2C9B" w:rsidRPr="007B5187" w:rsidRDefault="007B5187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Hauptstadt:</w:t>
      </w:r>
      <w:r w:rsidRPr="007B5187">
        <w:rPr>
          <w:sz w:val="21"/>
          <w:szCs w:val="21"/>
        </w:rPr>
        <w:tab/>
      </w:r>
      <w:r w:rsidR="003B0232">
        <w:rPr>
          <w:sz w:val="21"/>
          <w:szCs w:val="21"/>
        </w:rPr>
        <w:t>Aarau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DF429D" w:rsidRPr="007B5187">
        <w:rPr>
          <w:sz w:val="21"/>
          <w:szCs w:val="21"/>
        </w:rPr>
        <w:t>Sprachen:</w:t>
      </w:r>
      <w:r>
        <w:rPr>
          <w:sz w:val="21"/>
          <w:szCs w:val="21"/>
        </w:rPr>
        <w:t xml:space="preserve"> </w:t>
      </w:r>
      <w:r w:rsidR="003B0232">
        <w:rPr>
          <w:sz w:val="21"/>
          <w:szCs w:val="21"/>
        </w:rPr>
        <w:t>Deutsch</w:t>
      </w:r>
    </w:p>
    <w:p w:rsidR="006E2C9B" w:rsidRPr="007B5187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Fläche in km</w:t>
      </w:r>
      <w:r w:rsidRPr="007B5187">
        <w:rPr>
          <w:sz w:val="21"/>
          <w:szCs w:val="21"/>
          <w:vertAlign w:val="superscript"/>
        </w:rPr>
        <w:t>2</w:t>
      </w:r>
      <w:r w:rsidRPr="007B5187">
        <w:rPr>
          <w:sz w:val="21"/>
          <w:szCs w:val="21"/>
        </w:rPr>
        <w:t>:</w:t>
      </w:r>
      <w:r w:rsidRPr="007B5187">
        <w:rPr>
          <w:sz w:val="21"/>
          <w:szCs w:val="21"/>
        </w:rPr>
        <w:tab/>
      </w:r>
      <w:r w:rsidR="003B0232">
        <w:rPr>
          <w:sz w:val="21"/>
          <w:szCs w:val="21"/>
        </w:rPr>
        <w:t>1‘403</w: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 w:rsidR="006E2C9B" w:rsidRPr="007B5187">
        <w:rPr>
          <w:sz w:val="21"/>
          <w:szCs w:val="21"/>
        </w:rPr>
        <w:t>Einwohner:</w:t>
      </w:r>
      <w:r>
        <w:rPr>
          <w:sz w:val="21"/>
          <w:szCs w:val="21"/>
        </w:rPr>
        <w:t xml:space="preserve"> </w:t>
      </w:r>
      <w:r w:rsidR="003B0232">
        <w:rPr>
          <w:sz w:val="21"/>
          <w:szCs w:val="21"/>
        </w:rPr>
        <w:t>670‘988</w:t>
      </w:r>
      <w:r w:rsidR="00DF429D" w:rsidRPr="007B5187">
        <w:rPr>
          <w:sz w:val="21"/>
          <w:szCs w:val="21"/>
        </w:rPr>
        <w:t xml:space="preserve"> </w:t>
      </w:r>
    </w:p>
    <w:p w:rsidR="00965C3B" w:rsidRDefault="00965C3B" w:rsidP="00B5718D">
      <w:pPr>
        <w:spacing w:after="120" w:line="240" w:lineRule="auto"/>
        <w:ind w:left="2127" w:hanging="2127"/>
        <w:rPr>
          <w:sz w:val="21"/>
          <w:szCs w:val="21"/>
        </w:rPr>
      </w:pPr>
      <w:r w:rsidRPr="007B5187">
        <w:rPr>
          <w:sz w:val="21"/>
          <w:szCs w:val="21"/>
        </w:rPr>
        <w:t>Kantonsgrenzen:</w:t>
      </w:r>
      <w:r w:rsidRPr="007B5187">
        <w:rPr>
          <w:sz w:val="21"/>
          <w:szCs w:val="21"/>
        </w:rPr>
        <w:tab/>
      </w:r>
      <w:r w:rsidR="003B0232" w:rsidRPr="003B0232">
        <w:rPr>
          <w:sz w:val="21"/>
          <w:szCs w:val="21"/>
        </w:rPr>
        <w:t>Basel-Land, Luzern, Solothurn, Zürich, Zug, grenzt an Deutschland</w:t>
      </w:r>
      <w:r w:rsidR="003B0232">
        <w:rPr>
          <w:sz w:val="21"/>
          <w:szCs w:val="21"/>
        </w:rPr>
        <w:br/>
      </w:r>
    </w:p>
    <w:p w:rsidR="006E2C9B" w:rsidRPr="007B5187" w:rsidRDefault="00965C3B" w:rsidP="00B5718D">
      <w:pPr>
        <w:spacing w:after="120" w:line="240" w:lineRule="auto"/>
        <w:ind w:left="2126" w:hanging="2126"/>
        <w:rPr>
          <w:sz w:val="21"/>
          <w:szCs w:val="21"/>
        </w:rPr>
      </w:pPr>
      <w:r>
        <w:rPr>
          <w:noProof/>
          <w:sz w:val="21"/>
          <w:lang w:eastAsia="de-CH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1886EB13" wp14:editId="0AF4F6EC">
                <wp:simplePos x="0" y="0"/>
                <wp:positionH relativeFrom="page">
                  <wp:posOffset>720090</wp:posOffset>
                </wp:positionH>
                <wp:positionV relativeFrom="margin">
                  <wp:posOffset>1195070</wp:posOffset>
                </wp:positionV>
                <wp:extent cx="6289200" cy="0"/>
                <wp:effectExtent l="0" t="0" r="35560" b="1905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9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C6EBCE" id="Gerader Verbinder 3" o:spid="_x0000_s1026" style="position:absolute;z-index:251659263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width-relative:margin" from="56.7pt,94.1pt" to="551.9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" strokecolor="#5b9bd5 [3204]" strokeweight=".5pt">
                <v:stroke joinstyle="miter"/>
                <w10:wrap anchorx="page" anchory="margin"/>
              </v:line>
            </w:pict>
          </mc:Fallback>
        </mc:AlternateContent>
      </w:r>
      <w:r w:rsidR="006E2C9B" w:rsidRPr="007B5187">
        <w:rPr>
          <w:sz w:val="21"/>
          <w:szCs w:val="21"/>
        </w:rPr>
        <w:t>Landschaftscharakter:</w:t>
      </w:r>
      <w:r w:rsidR="006E2C9B" w:rsidRPr="007B5187">
        <w:rPr>
          <w:sz w:val="21"/>
          <w:szCs w:val="21"/>
        </w:rPr>
        <w:tab/>
      </w:r>
      <w:r w:rsidR="003B0232" w:rsidRPr="003B0232">
        <w:rPr>
          <w:sz w:val="21"/>
          <w:szCs w:val="21"/>
        </w:rPr>
        <w:t>Flachland, fruchtbarste Region der Schweiz, grösste Schweizer Flüsse, Landwirtschaft</w:t>
      </w:r>
    </w:p>
    <w:p w:rsidR="005B7D7A" w:rsidRPr="007B5187" w:rsidRDefault="005B7D7A" w:rsidP="003B0232">
      <w:pPr>
        <w:spacing w:after="120" w:line="240" w:lineRule="auto"/>
        <w:ind w:left="2130" w:right="-284" w:hanging="2130"/>
        <w:rPr>
          <w:sz w:val="21"/>
          <w:szCs w:val="21"/>
        </w:rPr>
      </w:pPr>
      <w:r w:rsidRPr="007B5187">
        <w:rPr>
          <w:sz w:val="21"/>
          <w:szCs w:val="21"/>
        </w:rPr>
        <w:t>Wirtschaft:</w:t>
      </w:r>
      <w:r w:rsidRPr="007B5187">
        <w:rPr>
          <w:sz w:val="21"/>
          <w:szCs w:val="21"/>
        </w:rPr>
        <w:tab/>
      </w:r>
      <w:r w:rsidR="003B0232" w:rsidRPr="003B0232">
        <w:rPr>
          <w:sz w:val="21"/>
          <w:szCs w:val="21"/>
        </w:rPr>
        <w:t>Axpo AG; Energiedienstleister, über 7‘000 Angestellte, 5.57 Mrd. Umsatz</w:t>
      </w:r>
      <w:r w:rsidR="003B0232">
        <w:rPr>
          <w:sz w:val="21"/>
          <w:szCs w:val="21"/>
        </w:rPr>
        <w:br/>
      </w:r>
      <w:proofErr w:type="spellStart"/>
      <w:r w:rsidR="003B0232" w:rsidRPr="003B0232">
        <w:rPr>
          <w:sz w:val="21"/>
          <w:szCs w:val="21"/>
        </w:rPr>
        <w:t>Alstom</w:t>
      </w:r>
      <w:proofErr w:type="spellEnd"/>
      <w:r w:rsidR="003B0232" w:rsidRPr="003B0232">
        <w:rPr>
          <w:sz w:val="21"/>
          <w:szCs w:val="21"/>
        </w:rPr>
        <w:t xml:space="preserve"> SA; Transportbranche, 4‘600 Angestellte, 13 Mrd. Umsatz</w:t>
      </w:r>
      <w:r w:rsidR="003B0232">
        <w:rPr>
          <w:sz w:val="21"/>
          <w:szCs w:val="21"/>
        </w:rPr>
        <w:br/>
      </w:r>
      <w:proofErr w:type="spellStart"/>
      <w:r w:rsidR="003B0232" w:rsidRPr="003B0232">
        <w:rPr>
          <w:sz w:val="21"/>
          <w:szCs w:val="21"/>
        </w:rPr>
        <w:t>Omya</w:t>
      </w:r>
      <w:proofErr w:type="spellEnd"/>
      <w:r w:rsidR="003B0232" w:rsidRPr="003B0232">
        <w:rPr>
          <w:sz w:val="21"/>
          <w:szCs w:val="21"/>
        </w:rPr>
        <w:t xml:space="preserve"> AG; Industriestoffe, 4‘200 Angestellte, 3.7 Mrd. Umsatz</w:t>
      </w:r>
    </w:p>
    <w:p w:rsidR="005B7D7A" w:rsidRDefault="002C312D" w:rsidP="00B5718D">
      <w:pPr>
        <w:spacing w:after="120" w:line="240" w:lineRule="auto"/>
        <w:ind w:left="2127" w:hanging="2127"/>
        <w:rPr>
          <w:sz w:val="21"/>
          <w:szCs w:val="21"/>
        </w:rPr>
      </w:pPr>
      <w:bookmarkStart w:id="0" w:name="_GoBack"/>
      <w:r>
        <w:rPr>
          <w:noProof/>
          <w:sz w:val="21"/>
          <w:szCs w:val="21"/>
          <w:lang w:eastAsia="de-CH"/>
        </w:rPr>
        <mc:AlternateContent>
          <mc:Choice Requires="wpg">
            <w:drawing>
              <wp:anchor distT="0" distB="0" distL="114300" distR="114300" simplePos="0" relativeHeight="251657213" behindDoc="0" locked="0" layoutInCell="1" allowOverlap="1">
                <wp:simplePos x="0" y="0"/>
                <wp:positionH relativeFrom="page">
                  <wp:posOffset>2070340</wp:posOffset>
                </wp:positionH>
                <wp:positionV relativeFrom="page">
                  <wp:posOffset>3597215</wp:posOffset>
                </wp:positionV>
                <wp:extent cx="4932000" cy="1105200"/>
                <wp:effectExtent l="0" t="0" r="254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000" cy="1105200"/>
                          <a:chOff x="0" y="0"/>
                          <a:chExt cx="4499298" cy="110490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09358" y="0"/>
                            <a:ext cx="78994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58196" y="0"/>
                            <a:ext cx="170942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1706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6DF2F" id="Gruppieren 4" o:spid="_x0000_s1026" style="position:absolute;margin-left:163pt;margin-top:283.25pt;width:388.35pt;height:87pt;z-index:251657213;mso-position-horizontal-relative:page;mso-position-vertical-relative:page;mso-width-relative:margin;mso-height-relative:margin" coordsize="44992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left:37093;width:789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gZLBAAAA2gAAAA8AAABkcnMvZG93bnJldi54bWxET0trwkAQvgv9D8sUehHdtFKR1FWKpSKl&#10;l9jXddgdk2B2NmRHjf++Kwieho/vOfNl7xt1pC7WgQ08jjNQxDa4mksD31/voxmoKMgOm8Bk4EwR&#10;lou7wRxzF05c0HErpUohHHM0UIm0udbRVuQxjkNLnLhd6DxKgl2pXYenFO4b/ZRlU+2x5tRQYUur&#10;iux+e/AGDvL2Oyl+Pv/2H2u7mxarodhnMubhvn99ASXUy018dW9cmg+XVy5X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IgZLBAAAA2gAAAA8AAAAAAAAAAAAAAAAAnwIA&#10;AGRycy9kb3ducmV2LnhtbFBLBQYAAAAABAAEAPcAAACNAwAAAAA=&#10;">
                  <v:imagedata r:id="rId11" o:title=""/>
                  <v:path arrowok="t"/>
                </v:shape>
                <v:shape id="Grafik 7" o:spid="_x0000_s1028" type="#_x0000_t75" style="position:absolute;left:19581;width:1709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cabHDAAAA2gAAAA8AAABkcnMvZG93bnJldi54bWxEj09rwkAUxO+FfoflFbzVjYXaEF1FhJai&#10;9uCfg8dH9pkEs29D3jbGb+8KgsdhZn7DTOe9q1VHrVSeDYyGCSji3NuKCwOH/fd7CkoCssXaMxm4&#10;ksB89voyxcz6C2+p24VCRQhLhgbKEJpMa8lLcihD3xBH7+RbhyHKttC2xUuEu1p/JMlYO6w4LpTY&#10;0LKk/Lz7dwZW8rNuuny73Cz+jqMqlfSTvBgzeOsXE1CB+vAMP9q/1sAX3K/EG6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xpscMAAADaAAAADwAAAAAAAAAAAAAAAACf&#10;AgAAZHJzL2Rvd25yZXYueG1sUEsFBgAAAAAEAAQA9wAAAI8DAAAAAA==&#10;">
                  <v:imagedata r:id="rId12" o:title=""/>
                  <v:path arrowok="t"/>
                </v:shape>
                <v:shape id="Grafik 2" o:spid="_x0000_s1029" type="#_x0000_t75" style="position:absolute;width:1917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Z0dHCAAAA2gAAAA8AAABkcnMvZG93bnJldi54bWxEj0FrAjEUhO8F/0N4hd5qth6kXY2iQqHQ&#10;U1c9eHtsXndTk5cleer23zeFQo/DzHzDLNdj8OpKKbvIBp6mFSjiNlrHnYHD/vXxGVQWZIs+Mhn4&#10;pgzr1eRuibWNN/6gayOdKhDONRroRYZa69z2FDBP40BcvM+YAkqRqdM24a3Ag9ezqprrgI7LQo8D&#10;7Xpqz80lGPDNy1cSP393Jzpu9xc5nJ2ujHm4HzcLUEKj/If/2m/WwAx+r5Qb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mdHRwgAAANoAAAAPAAAAAAAAAAAAAAAAAJ8C&#10;AABkcnMvZG93bnJldi54bWxQSwUGAAAAAAQABAD3AAAAjgMAAAAA&#10;">
                  <v:imagedata r:id="rId13" o:title=""/>
                  <v:path arrowok="t"/>
                </v:shape>
                <w10:wrap anchorx="page" anchory="page"/>
              </v:group>
            </w:pict>
          </mc:Fallback>
        </mc:AlternateContent>
      </w:r>
      <w:bookmarkEnd w:id="0"/>
      <w:r w:rsidR="007E1DAC" w:rsidRPr="007B5187">
        <w:rPr>
          <w:sz w:val="21"/>
          <w:szCs w:val="21"/>
        </w:rPr>
        <w:t>Sehenswürdigkeiten:</w:t>
      </w:r>
      <w:r w:rsidR="007E1DAC" w:rsidRPr="007B5187">
        <w:rPr>
          <w:sz w:val="21"/>
          <w:szCs w:val="21"/>
        </w:rPr>
        <w:tab/>
      </w:r>
      <w:r w:rsidR="00C738E9" w:rsidRPr="003B0232">
        <w:rPr>
          <w:sz w:val="21"/>
          <w:szCs w:val="21"/>
        </w:rPr>
        <w:t xml:space="preserve">Amphitheater </w:t>
      </w:r>
      <w:proofErr w:type="spellStart"/>
      <w:r w:rsidR="00C738E9" w:rsidRPr="003B0232">
        <w:rPr>
          <w:sz w:val="21"/>
          <w:szCs w:val="21"/>
        </w:rPr>
        <w:t>Vindonissa</w:t>
      </w:r>
      <w:proofErr w:type="spellEnd"/>
      <w:r w:rsidR="00C738E9" w:rsidRPr="003B0232">
        <w:rPr>
          <w:sz w:val="21"/>
          <w:szCs w:val="21"/>
        </w:rPr>
        <w:t xml:space="preserve"> | </w:t>
      </w:r>
      <w:r w:rsidR="003B0232" w:rsidRPr="003B0232">
        <w:rPr>
          <w:sz w:val="21"/>
          <w:szCs w:val="21"/>
        </w:rPr>
        <w:t>Schloss Habsburg und Lenzburg |</w:t>
      </w:r>
      <w:r w:rsidR="00C738E9" w:rsidRPr="00C738E9">
        <w:rPr>
          <w:noProof/>
          <w:lang w:eastAsia="de-CH"/>
        </w:rPr>
        <w:t xml:space="preserve"> </w:t>
      </w:r>
      <w:r w:rsidR="003B0232" w:rsidRPr="003B0232">
        <w:rPr>
          <w:sz w:val="21"/>
          <w:szCs w:val="21"/>
        </w:rPr>
        <w:t xml:space="preserve">Stadtturm </w:t>
      </w:r>
      <w:r w:rsidR="003B0232">
        <w:rPr>
          <w:sz w:val="21"/>
          <w:szCs w:val="21"/>
        </w:rPr>
        <w:br/>
      </w:r>
      <w:r w:rsidR="003B0232" w:rsidRPr="003B0232">
        <w:rPr>
          <w:sz w:val="21"/>
          <w:szCs w:val="21"/>
        </w:rPr>
        <w:t xml:space="preserve">Kloster Muri | </w:t>
      </w:r>
      <w:proofErr w:type="spellStart"/>
      <w:r w:rsidR="003B0232" w:rsidRPr="003B0232">
        <w:rPr>
          <w:sz w:val="21"/>
          <w:szCs w:val="21"/>
        </w:rPr>
        <w:t>Teddybear</w:t>
      </w:r>
      <w:proofErr w:type="spellEnd"/>
      <w:r w:rsidR="003B0232" w:rsidRPr="003B0232">
        <w:rPr>
          <w:sz w:val="21"/>
          <w:szCs w:val="21"/>
        </w:rPr>
        <w:t xml:space="preserve"> Museum</w:t>
      </w:r>
    </w:p>
    <w:sectPr w:rsidR="005B7D7A" w:rsidSect="005B7D7A">
      <w:footerReference w:type="default" r:id="rId14"/>
      <w:pgSz w:w="11907" w:h="8391" w:orient="landscape" w:code="11"/>
      <w:pgMar w:top="851" w:right="851" w:bottom="851" w:left="1134" w:header="709" w:footer="5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8EE" w:rsidRDefault="008128EE" w:rsidP="007A6AFE">
      <w:pPr>
        <w:spacing w:after="0" w:line="240" w:lineRule="auto"/>
      </w:pPr>
      <w:r>
        <w:separator/>
      </w:r>
    </w:p>
  </w:endnote>
  <w:end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8EE" w:rsidRPr="007A6AFE" w:rsidRDefault="008128EE" w:rsidP="005B7D7A">
    <w:pPr>
      <w:pStyle w:val="Fuzeile"/>
      <w:tabs>
        <w:tab w:val="clear" w:pos="9072"/>
        <w:tab w:val="right" w:pos="9922"/>
      </w:tabs>
      <w:rPr>
        <w:sz w:val="16"/>
      </w:rPr>
    </w:pPr>
    <w:r w:rsidRPr="007A6AFE">
      <w:rPr>
        <w:sz w:val="16"/>
      </w:rPr>
      <w:tab/>
    </w:r>
    <w:r w:rsidRPr="007A6AFE">
      <w:rPr>
        <w:sz w:val="16"/>
      </w:rPr>
      <w:tab/>
    </w:r>
    <w:r w:rsidR="00DF429D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="005B7D7A">
      <w:rPr>
        <w:sz w:val="16"/>
      </w:rPr>
      <w:tab/>
    </w:r>
    <w:r w:rsidRPr="00AE140E">
      <w:rPr>
        <w:sz w:val="14"/>
      </w:rPr>
      <w:fldChar w:fldCharType="begin"/>
    </w:r>
    <w:r w:rsidRPr="00AE140E">
      <w:rPr>
        <w:sz w:val="14"/>
      </w:rPr>
      <w:instrText>PAGE   \* MERGEFORMAT</w:instrText>
    </w:r>
    <w:r w:rsidRPr="00AE140E">
      <w:rPr>
        <w:sz w:val="14"/>
      </w:rPr>
      <w:fldChar w:fldCharType="separate"/>
    </w:r>
    <w:r w:rsidR="001A5307" w:rsidRPr="001A5307">
      <w:rPr>
        <w:noProof/>
        <w:sz w:val="14"/>
        <w:lang w:val="de-DE"/>
      </w:rPr>
      <w:t>1</w:t>
    </w:r>
    <w:r w:rsidRPr="00AE140E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8EE" w:rsidRDefault="008128EE" w:rsidP="007A6AFE">
      <w:pPr>
        <w:spacing w:after="0" w:line="240" w:lineRule="auto"/>
      </w:pPr>
      <w:r>
        <w:separator/>
      </w:r>
    </w:p>
  </w:footnote>
  <w:footnote w:type="continuationSeparator" w:id="0">
    <w:p w:rsidR="008128EE" w:rsidRDefault="008128EE" w:rsidP="007A6A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FE"/>
    <w:rsid w:val="00052633"/>
    <w:rsid w:val="000C4D5B"/>
    <w:rsid w:val="000D7877"/>
    <w:rsid w:val="000E2D89"/>
    <w:rsid w:val="000F26DE"/>
    <w:rsid w:val="0015206D"/>
    <w:rsid w:val="00155AE8"/>
    <w:rsid w:val="001A5307"/>
    <w:rsid w:val="001C7ACF"/>
    <w:rsid w:val="001D4FDF"/>
    <w:rsid w:val="001E4581"/>
    <w:rsid w:val="00204012"/>
    <w:rsid w:val="00284297"/>
    <w:rsid w:val="0028766E"/>
    <w:rsid w:val="002B6219"/>
    <w:rsid w:val="002C312D"/>
    <w:rsid w:val="002C4AB4"/>
    <w:rsid w:val="002D1AE9"/>
    <w:rsid w:val="002D29B3"/>
    <w:rsid w:val="003A58A1"/>
    <w:rsid w:val="003B0232"/>
    <w:rsid w:val="003B4C20"/>
    <w:rsid w:val="003F2050"/>
    <w:rsid w:val="00404945"/>
    <w:rsid w:val="00417275"/>
    <w:rsid w:val="00435890"/>
    <w:rsid w:val="004440E4"/>
    <w:rsid w:val="0049799A"/>
    <w:rsid w:val="004B67B3"/>
    <w:rsid w:val="004E20BD"/>
    <w:rsid w:val="005932B5"/>
    <w:rsid w:val="005B7D7A"/>
    <w:rsid w:val="005C366C"/>
    <w:rsid w:val="00627BF5"/>
    <w:rsid w:val="006567AE"/>
    <w:rsid w:val="006E2C9B"/>
    <w:rsid w:val="007A6AFE"/>
    <w:rsid w:val="007B5187"/>
    <w:rsid w:val="007D68FD"/>
    <w:rsid w:val="007E1DAC"/>
    <w:rsid w:val="008128EE"/>
    <w:rsid w:val="00893689"/>
    <w:rsid w:val="008A1C6E"/>
    <w:rsid w:val="00904CDB"/>
    <w:rsid w:val="00912499"/>
    <w:rsid w:val="0091388D"/>
    <w:rsid w:val="0093086C"/>
    <w:rsid w:val="00931B27"/>
    <w:rsid w:val="00965C3B"/>
    <w:rsid w:val="009D34F3"/>
    <w:rsid w:val="00A42B94"/>
    <w:rsid w:val="00AA52F8"/>
    <w:rsid w:val="00AC7257"/>
    <w:rsid w:val="00AD28CD"/>
    <w:rsid w:val="00AE140E"/>
    <w:rsid w:val="00AF3A95"/>
    <w:rsid w:val="00B0063E"/>
    <w:rsid w:val="00B04E3A"/>
    <w:rsid w:val="00B5718D"/>
    <w:rsid w:val="00BC2AD9"/>
    <w:rsid w:val="00C738E9"/>
    <w:rsid w:val="00C818C3"/>
    <w:rsid w:val="00D142B7"/>
    <w:rsid w:val="00DB6BFA"/>
    <w:rsid w:val="00DE12A1"/>
    <w:rsid w:val="00DF429D"/>
    <w:rsid w:val="00E81E78"/>
    <w:rsid w:val="00EF3EEB"/>
    <w:rsid w:val="00F958B0"/>
    <w:rsid w:val="00FB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;"/>
  <w15:chartTrackingRefBased/>
  <w15:docId w15:val="{2B886721-ADC4-42C7-9EB9-E5EF686F0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tilliumText22L Rg" w:eastAsiaTheme="minorHAnsi" w:hAnsi="TitilliumText22L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FE"/>
  </w:style>
  <w:style w:type="paragraph" w:styleId="Fuzeile">
    <w:name w:val="footer"/>
    <w:basedOn w:val="Standard"/>
    <w:link w:val="FuzeileZchn"/>
    <w:uiPriority w:val="99"/>
    <w:unhideWhenUsed/>
    <w:rsid w:val="007A6A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F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2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2B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9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AEA40-C85C-467F-A17B-9577BE87E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D3906DF8.dotm</Template>
  <TotalTime>0</TotalTime>
  <Pages>1</Pages>
  <Words>83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Büro-Abteilung 02</dc:creator>
  <cp:keywords/>
  <dc:description/>
  <cp:lastModifiedBy>Büro-Abteilung 02</cp:lastModifiedBy>
  <cp:revision>51</cp:revision>
  <cp:lastPrinted>2018-12-13T11:05:00Z</cp:lastPrinted>
  <dcterms:created xsi:type="dcterms:W3CDTF">2018-11-20T10:14:00Z</dcterms:created>
  <dcterms:modified xsi:type="dcterms:W3CDTF">2019-01-25T11:39:00Z</dcterms:modified>
</cp:coreProperties>
</file>